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373" w:type="dxa"/>
        <w:tblInd w:w="-567" w:type="dxa"/>
        <w:tblLook w:val="04A0" w:firstRow="1" w:lastRow="0" w:firstColumn="1" w:lastColumn="0" w:noHBand="0" w:noVBand="1"/>
      </w:tblPr>
      <w:tblGrid>
        <w:gridCol w:w="2565"/>
        <w:gridCol w:w="7808"/>
      </w:tblGrid>
      <w:tr w:rsidR="00AB5B63" w:rsidRPr="00804862" w14:paraId="463B96B0" w14:textId="77777777" w:rsidTr="005D3606">
        <w:trPr>
          <w:trHeight w:val="323"/>
        </w:trPr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F0A1962" w14:textId="77777777" w:rsidR="00AB5B63" w:rsidRPr="00C375DB" w:rsidRDefault="00AB5B63" w:rsidP="00AB5B63">
            <w:pPr>
              <w:pStyle w:val="0NormalbodySpicers"/>
              <w:spacing w:before="120" w:after="120" w:line="240" w:lineRule="auto"/>
              <w:ind w:left="34"/>
              <w:rPr>
                <w:rFonts w:ascii="Arial" w:hAnsi="Arial"/>
                <w:b/>
                <w:color w:val="3B3C37"/>
                <w:sz w:val="20"/>
                <w:szCs w:val="20"/>
              </w:rPr>
            </w:pPr>
            <w:r>
              <w:rPr>
                <w:rFonts w:ascii="Arial" w:hAnsi="Arial"/>
                <w:b/>
                <w:color w:val="3B3C37"/>
                <w:sz w:val="20"/>
                <w:szCs w:val="20"/>
              </w:rPr>
              <w:t>Your division</w:t>
            </w:r>
          </w:p>
        </w:tc>
        <w:tc>
          <w:tcPr>
            <w:tcW w:w="7808" w:type="dxa"/>
            <w:tcBorders>
              <w:top w:val="single" w:sz="4" w:space="0" w:color="auto"/>
              <w:bottom w:val="single" w:sz="4" w:space="0" w:color="auto"/>
            </w:tcBorders>
          </w:tcPr>
          <w:p w14:paraId="217CA7BC" w14:textId="1E106E05" w:rsidR="00AB5B63" w:rsidRPr="00E340BF" w:rsidRDefault="00AB5B63" w:rsidP="008E5B03">
            <w:pPr>
              <w:spacing w:before="120" w:after="120"/>
              <w:rPr>
                <w:rFonts w:cs="Arial"/>
                <w:b/>
                <w:color w:val="3B3C37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color w:val="3B3C37"/>
                <w:sz w:val="20"/>
                <w:szCs w:val="20"/>
                <w:shd w:val="clear" w:color="auto" w:fill="FFFFFF"/>
              </w:rPr>
              <w:t xml:space="preserve"> </w:t>
            </w:r>
            <w:r w:rsidR="008C1678">
              <w:rPr>
                <w:rFonts w:cs="Arial"/>
                <w:color w:val="3B3C37"/>
                <w:sz w:val="20"/>
                <w:szCs w:val="20"/>
                <w:shd w:val="clear" w:color="auto" w:fill="FFFFFF"/>
              </w:rPr>
              <w:t xml:space="preserve"> Endeavour Foundation Centre for Excellence</w:t>
            </w:r>
          </w:p>
        </w:tc>
      </w:tr>
      <w:tr w:rsidR="00AB5B63" w:rsidRPr="00804862" w14:paraId="6F5971B4" w14:textId="77777777" w:rsidTr="005D3606">
        <w:trPr>
          <w:trHeight w:val="313"/>
        </w:trPr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710AB09" w14:textId="77777777" w:rsidR="00AB5B63" w:rsidRPr="00C375DB" w:rsidRDefault="00AB5B63" w:rsidP="006B3772">
            <w:pPr>
              <w:pStyle w:val="0NormalbodySpicers"/>
              <w:tabs>
                <w:tab w:val="left" w:pos="1455"/>
              </w:tabs>
              <w:spacing w:before="120" w:after="120" w:line="240" w:lineRule="auto"/>
              <w:ind w:left="34"/>
              <w:rPr>
                <w:rFonts w:ascii="Arial" w:hAnsi="Arial"/>
                <w:b/>
                <w:color w:val="3B3C37"/>
                <w:sz w:val="20"/>
                <w:szCs w:val="20"/>
              </w:rPr>
            </w:pPr>
            <w:r>
              <w:rPr>
                <w:rFonts w:ascii="Arial" w:hAnsi="Arial"/>
                <w:b/>
                <w:color w:val="3B3C37"/>
                <w:sz w:val="20"/>
                <w:szCs w:val="20"/>
              </w:rPr>
              <w:t>Your team</w:t>
            </w:r>
            <w:r w:rsidR="006B3772">
              <w:rPr>
                <w:rFonts w:ascii="Arial" w:hAnsi="Arial"/>
                <w:b/>
                <w:color w:val="3B3C37"/>
                <w:sz w:val="20"/>
                <w:szCs w:val="20"/>
              </w:rPr>
              <w:tab/>
            </w:r>
          </w:p>
        </w:tc>
        <w:tc>
          <w:tcPr>
            <w:tcW w:w="7808" w:type="dxa"/>
            <w:tcBorders>
              <w:top w:val="single" w:sz="4" w:space="0" w:color="auto"/>
              <w:bottom w:val="single" w:sz="4" w:space="0" w:color="auto"/>
            </w:tcBorders>
          </w:tcPr>
          <w:p w14:paraId="557E74F3" w14:textId="47D5BA8F" w:rsidR="00AB5B63" w:rsidRPr="009C0C20" w:rsidRDefault="005D3606" w:rsidP="00960C8C">
            <w:pPr>
              <w:spacing w:before="120" w:after="120"/>
              <w:rPr>
                <w:rFonts w:cs="Arial"/>
                <w:color w:val="3B3C37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color w:val="3B3C37"/>
                <w:sz w:val="20"/>
                <w:szCs w:val="20"/>
                <w:shd w:val="clear" w:color="auto" w:fill="FFFFFF"/>
              </w:rPr>
              <w:t xml:space="preserve">  </w:t>
            </w:r>
            <w:r w:rsidR="008C1678">
              <w:rPr>
                <w:rFonts w:cs="Arial"/>
                <w:color w:val="3B3C37"/>
                <w:sz w:val="20"/>
                <w:szCs w:val="20"/>
                <w:shd w:val="clear" w:color="auto" w:fill="FFFFFF"/>
              </w:rPr>
              <w:t>Centre for Excellence, Executive Leadership</w:t>
            </w:r>
          </w:p>
        </w:tc>
      </w:tr>
      <w:tr w:rsidR="00AB5B63" w:rsidRPr="00804862" w14:paraId="3B2B8DE2" w14:textId="77777777" w:rsidTr="005D3606">
        <w:trPr>
          <w:trHeight w:val="323"/>
        </w:trPr>
        <w:tc>
          <w:tcPr>
            <w:tcW w:w="2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56C0804" w14:textId="77777777" w:rsidR="00AB5B63" w:rsidRPr="00C375DB" w:rsidRDefault="00AB5B63" w:rsidP="00AB5B63">
            <w:pPr>
              <w:pStyle w:val="0NormalbodySpicers"/>
              <w:spacing w:before="120" w:after="120" w:line="240" w:lineRule="auto"/>
              <w:ind w:left="34"/>
              <w:rPr>
                <w:rFonts w:ascii="Arial" w:hAnsi="Arial"/>
                <w:b/>
                <w:color w:val="3B3C37"/>
                <w:sz w:val="20"/>
                <w:szCs w:val="20"/>
              </w:rPr>
            </w:pPr>
            <w:r>
              <w:rPr>
                <w:rFonts w:ascii="Arial" w:hAnsi="Arial"/>
                <w:b/>
                <w:color w:val="3B3C37"/>
                <w:sz w:val="20"/>
                <w:szCs w:val="20"/>
              </w:rPr>
              <w:t>You report to</w:t>
            </w:r>
          </w:p>
        </w:tc>
        <w:tc>
          <w:tcPr>
            <w:tcW w:w="7808" w:type="dxa"/>
            <w:tcBorders>
              <w:top w:val="single" w:sz="4" w:space="0" w:color="auto"/>
              <w:bottom w:val="single" w:sz="4" w:space="0" w:color="auto"/>
            </w:tcBorders>
          </w:tcPr>
          <w:p w14:paraId="2C7C6496" w14:textId="2CEE6808" w:rsidR="00AB5B63" w:rsidRPr="009845D3" w:rsidRDefault="00AB5B63" w:rsidP="002F174B">
            <w:pPr>
              <w:spacing w:before="120" w:after="120"/>
              <w:rPr>
                <w:rFonts w:cs="Arial"/>
                <w:b/>
                <w:color w:val="3B3C37"/>
                <w:sz w:val="20"/>
                <w:szCs w:val="20"/>
                <w:shd w:val="clear" w:color="auto" w:fill="FFFFFF"/>
              </w:rPr>
            </w:pPr>
            <w:r>
              <w:rPr>
                <w:rFonts w:cs="Arial"/>
                <w:b/>
                <w:color w:val="3B3C37"/>
                <w:sz w:val="20"/>
                <w:szCs w:val="20"/>
                <w:shd w:val="clear" w:color="auto" w:fill="FFFFFF"/>
              </w:rPr>
              <w:t xml:space="preserve">  </w:t>
            </w:r>
            <w:r w:rsidR="008C1678">
              <w:rPr>
                <w:color w:val="808080" w:themeColor="background1" w:themeShade="80"/>
                <w:sz w:val="20"/>
              </w:rPr>
              <w:t>General Manager – Specialist Services</w:t>
            </w:r>
            <w:r w:rsidR="00263514">
              <w:rPr>
                <w:color w:val="808080" w:themeColor="background1" w:themeShade="80"/>
                <w:sz w:val="20"/>
              </w:rPr>
              <w:t xml:space="preserve">  </w:t>
            </w:r>
          </w:p>
        </w:tc>
      </w:tr>
    </w:tbl>
    <w:p w14:paraId="10EEE435" w14:textId="77777777" w:rsidR="00522C17" w:rsidRDefault="00522C17" w:rsidP="00F95C65">
      <w:pPr>
        <w:spacing w:after="0"/>
      </w:pPr>
    </w:p>
    <w:tbl>
      <w:tblPr>
        <w:tblStyle w:val="TableGrid"/>
        <w:tblpPr w:vertAnchor="page" w:horzAnchor="page" w:tblpX="1" w:tblpY="501"/>
        <w:tblOverlap w:val="never"/>
        <w:tblW w:w="19278" w:type="dxa"/>
        <w:tblLayout w:type="fixed"/>
        <w:tblLook w:val="01E0" w:firstRow="1" w:lastRow="1" w:firstColumn="1" w:lastColumn="1" w:noHBand="0" w:noVBand="0"/>
      </w:tblPr>
      <w:tblGrid>
        <w:gridCol w:w="9639"/>
        <w:gridCol w:w="9639"/>
      </w:tblGrid>
      <w:tr w:rsidR="00B14501" w:rsidRPr="00C96D07" w14:paraId="32FB7B40" w14:textId="77777777" w:rsidTr="00B14501">
        <w:trPr>
          <w:trHeight w:hRule="exact" w:val="1996"/>
        </w:trPr>
        <w:tc>
          <w:tcPr>
            <w:tcW w:w="9639" w:type="dxa"/>
          </w:tcPr>
          <w:p w14:paraId="64679205" w14:textId="16161356" w:rsidR="00B14501" w:rsidRPr="00AB5B63" w:rsidRDefault="0042250E" w:rsidP="00AB5B63">
            <w:pPr>
              <w:tabs>
                <w:tab w:val="left" w:pos="3850"/>
              </w:tabs>
            </w:pPr>
            <w:r w:rsidRPr="007D08EC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682523E7" wp14:editId="1F30887B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548005</wp:posOffset>
                      </wp:positionV>
                      <wp:extent cx="4243705" cy="1404620"/>
                      <wp:effectExtent l="0" t="0" r="4445" b="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370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E8761" w14:textId="4ADF20DD" w:rsidR="006C3012" w:rsidRDefault="008C1678" w:rsidP="00AB5B63">
                                  <w:pPr>
                                    <w:spacing w:after="0" w:line="240" w:lineRule="auto"/>
                                    <w:rPr>
                                      <w:rFonts w:ascii="Gotham Bold" w:hAnsi="Gotham Bold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otham Bold" w:hAnsi="Gotham Bold"/>
                                      <w:b/>
                                      <w:sz w:val="28"/>
                                      <w:szCs w:val="28"/>
                                    </w:rPr>
                                    <w:t xml:space="preserve">Senior Research Advisor </w:t>
                                  </w:r>
                                </w:p>
                                <w:p w14:paraId="150C89A7" w14:textId="77777777" w:rsidR="006C3012" w:rsidRPr="00AB5B63" w:rsidRDefault="006C3012" w:rsidP="00AB5B63">
                                  <w:pPr>
                                    <w:spacing w:after="0" w:line="240" w:lineRule="auto"/>
                                    <w:rPr>
                                      <w:rFonts w:cs="Arial"/>
                                      <w:b/>
                                      <w:color w:val="A6A6A6" w:themeColor="background1" w:themeShade="A6"/>
                                    </w:rPr>
                                  </w:pPr>
                                  <w:r>
                                    <w:rPr>
                                      <w:rFonts w:ascii="Gotham Bold" w:hAnsi="Gotham Bold"/>
                                      <w:sz w:val="24"/>
                                      <w:szCs w:val="28"/>
                                    </w:rPr>
                                    <w:t>Success Profile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82523E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8.75pt;margin-top:43.15pt;width:334.1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1x/DgIAAPcDAAAOAAAAZHJzL2Uyb0RvYy54bWysU9tu2zAMfR+wfxD0vtjJnF6MOEWXLsOA&#10;7gJ0+wBZlmNhsqhRSuzu60vJaRp0b8P0IJAidUQeHq1uxt6wg0KvwVZ8Pss5U1ZCo+2u4j9/bN9d&#10;ceaDsI0wYFXFH5XnN+u3b1aDK9UCOjCNQkYg1peDq3gXgiuzzMtO9cLPwClLwRawF4Fc3GUNioHQ&#10;e5Mt8vwiGwAbhyCV93R6NwX5OuG3rZLhW9t6FZipONUW0o5pr+OerVei3KFwnZbHMsQ/VNELbenR&#10;E9SdCILtUf8F1WuJ4KENMwl9Bm2rpUo9UDfz/FU3D51wKvVC5Hh3osn/P1j59fDgviML4wcYaYCp&#10;Ce/uQf7yzMKmE3anbhFh6JRo6OF5pCwbnC+PVyPVvvQRpB6+QENDFvsACWhssY+sUJ+M0GkAjyfS&#10;1RiYpMNiUby/zJecSYrNi7y4WKSxZKJ8vu7Qh08KehaNiiNNNcGLw70PsRxRPqfE1zwY3Wy1McnB&#10;Xb0xyA6CFLBNK3XwKs1YNlT8erlYJmQL8X4SR68DKdTovuJXeVyTZiIdH22TUoLQZrKpEmOP/ERK&#10;JnLCWI+UGHmqoXkkphAmJdLPIaMD/MPZQCqsuP+9F6g4M58tsX09L4oo2+QUy0uihuF5pD6PCCsJ&#10;quKBs8nchCT1xIO7palsdeLrpZJjraSuROPxJ0T5nvsp6+W/rp8AAAD//wMAUEsDBBQABgAIAAAA&#10;IQBysWy73AAAAAkBAAAPAAAAZHJzL2Rvd25yZXYueG1sTI/LTsMwEEX3SPyDNUjsqA1V2irEqSoq&#10;NiyQaJFg6caTOMIv2W4a/p5hBcvRubpzbrOdnWUTpjwGL+F+IYCh74Ie/SDh/fh8twGWi/Ja2eBR&#10;wjdm2LbXV42qdbj4N5wOZWBU4nOtJJhSYs157gw6lRchoifWh+RUoTMNXCd1oXJn+YMQK+7U6OmD&#10;URGfDHZfh7OT8OHMqPfp9bPXdtq/9LsqzilKeXsz7x6BFZzLXxh+9UkdWnI6hbPXmVkJy3VFSQmb&#10;1RIY8bWoaMqJgCDC24b/X9D+AAAA//8DAFBLAQItABQABgAIAAAAIQC2gziS/gAAAOEBAAATAAAA&#10;AAAAAAAAAAAAAAAAAABbQ29udGVudF9UeXBlc10ueG1sUEsBAi0AFAAGAAgAAAAhADj9If/WAAAA&#10;lAEAAAsAAAAAAAAAAAAAAAAALwEAAF9yZWxzLy5yZWxzUEsBAi0AFAAGAAgAAAAhAJTbXH8OAgAA&#10;9wMAAA4AAAAAAAAAAAAAAAAALgIAAGRycy9lMm9Eb2MueG1sUEsBAi0AFAAGAAgAAAAhAHKxbLvc&#10;AAAACQEAAA8AAAAAAAAAAAAAAAAAaAQAAGRycy9kb3ducmV2LnhtbFBLBQYAAAAABAAEAPMAAABx&#10;BQAAAAA=&#10;" stroked="f">
                      <v:textbox style="mso-fit-shape-to-text:t">
                        <w:txbxContent>
                          <w:p w14:paraId="752E8761" w14:textId="4ADF20DD" w:rsidR="006C3012" w:rsidRDefault="008C1678" w:rsidP="00AB5B63">
                            <w:pPr>
                              <w:spacing w:after="0" w:line="240" w:lineRule="auto"/>
                              <w:rPr>
                                <w:rFonts w:ascii="Gotham Bold" w:hAnsi="Gotham Bol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28"/>
                                <w:szCs w:val="28"/>
                              </w:rPr>
                              <w:t xml:space="preserve">Senior Research Advisor </w:t>
                            </w:r>
                          </w:p>
                          <w:p w14:paraId="150C89A7" w14:textId="77777777" w:rsidR="006C3012" w:rsidRPr="00AB5B63" w:rsidRDefault="006C3012" w:rsidP="00AB5B6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Gotham Bold" w:hAnsi="Gotham Bold"/>
                                <w:sz w:val="24"/>
                                <w:szCs w:val="28"/>
                              </w:rPr>
                              <w:t>Success Profile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B5B63">
              <w:tab/>
            </w:r>
          </w:p>
        </w:tc>
        <w:tc>
          <w:tcPr>
            <w:tcW w:w="9639" w:type="dxa"/>
          </w:tcPr>
          <w:p w14:paraId="6568F091" w14:textId="77777777" w:rsidR="00F95C65" w:rsidRDefault="00F95C65" w:rsidP="00F95C65">
            <w:pPr>
              <w:tabs>
                <w:tab w:val="left" w:pos="7298"/>
              </w:tabs>
            </w:pPr>
          </w:p>
          <w:p w14:paraId="7459C585" w14:textId="77777777" w:rsidR="00B14501" w:rsidRPr="00C96D07" w:rsidRDefault="00B14501" w:rsidP="00B14501">
            <w:pPr>
              <w:spacing w:line="240" w:lineRule="auto"/>
              <w:ind w:left="-540"/>
            </w:pPr>
          </w:p>
        </w:tc>
      </w:tr>
    </w:tbl>
    <w:p w14:paraId="74B40A82" w14:textId="77777777" w:rsidR="00AB5B63" w:rsidRDefault="00AB5B63" w:rsidP="00F95C65">
      <w:pPr>
        <w:tabs>
          <w:tab w:val="left" w:pos="7910"/>
        </w:tabs>
        <w:spacing w:after="0" w:line="240" w:lineRule="auto"/>
        <w:rPr>
          <w:rFonts w:cs="Arial"/>
          <w:b/>
          <w:color w:val="808080" w:themeColor="background1" w:themeShade="80"/>
        </w:rPr>
      </w:pPr>
    </w:p>
    <w:p w14:paraId="3A040946" w14:textId="5EC228F7" w:rsidR="00AB5B63" w:rsidRDefault="00AB5B63" w:rsidP="005D3606">
      <w:pPr>
        <w:ind w:left="-567"/>
        <w:rPr>
          <w:rFonts w:cs="Arial"/>
          <w:b/>
          <w:color w:val="808080" w:themeColor="background1" w:themeShade="80"/>
        </w:rPr>
      </w:pPr>
      <w:r w:rsidRPr="000F2C99">
        <w:rPr>
          <w:rFonts w:cs="Arial"/>
          <w:b/>
          <w:color w:val="808080" w:themeColor="background1" w:themeShade="80"/>
        </w:rPr>
        <w:t>PURPOSE OF YOUR ROLE</w:t>
      </w:r>
    </w:p>
    <w:p w14:paraId="3D35A7EA" w14:textId="03A9A311" w:rsidR="00934785" w:rsidRPr="002C598E" w:rsidRDefault="002C598E" w:rsidP="005D3606">
      <w:pPr>
        <w:ind w:left="-567"/>
        <w:jc w:val="both"/>
        <w:rPr>
          <w:rFonts w:cs="Arial"/>
          <w:bCs/>
          <w:color w:val="808080" w:themeColor="background1" w:themeShade="80"/>
        </w:rPr>
      </w:pPr>
      <w:r>
        <w:rPr>
          <w:rFonts w:cs="Arial"/>
          <w:bCs/>
          <w:color w:val="808080" w:themeColor="background1" w:themeShade="80"/>
        </w:rPr>
        <w:t>The</w:t>
      </w:r>
      <w:r w:rsidR="00263514" w:rsidRPr="002C598E">
        <w:rPr>
          <w:rFonts w:cs="Arial"/>
          <w:bCs/>
          <w:color w:val="808080" w:themeColor="background1" w:themeShade="80"/>
        </w:rPr>
        <w:t xml:space="preserve"> </w:t>
      </w:r>
      <w:r w:rsidR="008C1678">
        <w:rPr>
          <w:rFonts w:cs="Arial"/>
          <w:bCs/>
          <w:color w:val="808080" w:themeColor="background1" w:themeShade="80"/>
        </w:rPr>
        <w:t xml:space="preserve">Senior Research Advisor will support the development and implementation of the Endeavour Foundation Centre for Excellence. This will include supporting organisation-wide research projects and developing mutually beneficial partnerships with universities to provide research support and in-depth interpretation of publications and other research data. </w:t>
      </w:r>
    </w:p>
    <w:p w14:paraId="66A434F2" w14:textId="2B1939D1" w:rsidR="005D3606" w:rsidRDefault="00E773FC" w:rsidP="00ED6EE1">
      <w:pPr>
        <w:ind w:left="-567"/>
        <w:jc w:val="both"/>
        <w:rPr>
          <w:rFonts w:cs="Arial"/>
          <w:bCs/>
          <w:color w:val="808080" w:themeColor="background1" w:themeShade="80"/>
        </w:rPr>
      </w:pPr>
      <w:r w:rsidRPr="002C598E">
        <w:rPr>
          <w:rFonts w:cs="Arial"/>
          <w:bCs/>
          <w:color w:val="808080" w:themeColor="background1" w:themeShade="80"/>
        </w:rPr>
        <w:t xml:space="preserve">Reporting to the </w:t>
      </w:r>
      <w:r w:rsidR="008C1678">
        <w:rPr>
          <w:rFonts w:cs="Arial"/>
          <w:bCs/>
          <w:color w:val="808080" w:themeColor="background1" w:themeShade="80"/>
        </w:rPr>
        <w:t>General Manager – Specialist Services</w:t>
      </w:r>
      <w:r w:rsidRPr="002C598E">
        <w:rPr>
          <w:rFonts w:cs="Arial"/>
          <w:bCs/>
          <w:color w:val="808080" w:themeColor="background1" w:themeShade="80"/>
        </w:rPr>
        <w:t>,</w:t>
      </w:r>
      <w:r w:rsidR="006B7F03" w:rsidRPr="002C598E">
        <w:rPr>
          <w:rFonts w:cs="Arial"/>
          <w:bCs/>
          <w:color w:val="808080" w:themeColor="background1" w:themeShade="80"/>
        </w:rPr>
        <w:t xml:space="preserve"> </w:t>
      </w:r>
      <w:r w:rsidR="00934785" w:rsidRPr="002C598E">
        <w:rPr>
          <w:rFonts w:cs="Arial"/>
          <w:bCs/>
          <w:color w:val="808080" w:themeColor="background1" w:themeShade="80"/>
        </w:rPr>
        <w:t xml:space="preserve">the position </w:t>
      </w:r>
      <w:r w:rsidR="002C598E" w:rsidRPr="002C598E">
        <w:rPr>
          <w:rFonts w:cs="Arial"/>
          <w:bCs/>
          <w:color w:val="808080" w:themeColor="background1" w:themeShade="80"/>
        </w:rPr>
        <w:t>is accountable</w:t>
      </w:r>
      <w:r w:rsidR="00934785" w:rsidRPr="002C598E">
        <w:rPr>
          <w:rFonts w:cs="Arial"/>
          <w:bCs/>
          <w:color w:val="808080" w:themeColor="background1" w:themeShade="80"/>
        </w:rPr>
        <w:t xml:space="preserve"> for</w:t>
      </w:r>
      <w:r w:rsidRPr="002C598E">
        <w:rPr>
          <w:rFonts w:cs="Arial"/>
          <w:bCs/>
          <w:color w:val="808080" w:themeColor="background1" w:themeShade="80"/>
        </w:rPr>
        <w:t xml:space="preserve"> Endeavour Foundation</w:t>
      </w:r>
      <w:r w:rsidR="00934785" w:rsidRPr="002C598E">
        <w:rPr>
          <w:rFonts w:cs="Arial"/>
          <w:bCs/>
          <w:color w:val="808080" w:themeColor="background1" w:themeShade="80"/>
        </w:rPr>
        <w:t>’s operational set up</w:t>
      </w:r>
      <w:r w:rsidR="008C1678">
        <w:rPr>
          <w:rFonts w:cs="Arial"/>
          <w:bCs/>
          <w:color w:val="808080" w:themeColor="background1" w:themeShade="80"/>
        </w:rPr>
        <w:t xml:space="preserve"> of the Centre for Excellence, development and maintenance of relationships with university partners</w:t>
      </w:r>
      <w:r w:rsidR="00934785" w:rsidRPr="002C598E">
        <w:rPr>
          <w:rFonts w:cs="Arial"/>
          <w:bCs/>
          <w:color w:val="808080" w:themeColor="background1" w:themeShade="80"/>
        </w:rPr>
        <w:t xml:space="preserve"> and re</w:t>
      </w:r>
      <w:r w:rsidR="00373A7E">
        <w:rPr>
          <w:rFonts w:cs="Arial"/>
          <w:bCs/>
          <w:color w:val="808080" w:themeColor="background1" w:themeShade="80"/>
        </w:rPr>
        <w:t>porting on research activities undertaken through the Centre for Excellence and their impact on the lives of people with disability</w:t>
      </w:r>
      <w:r w:rsidR="00934785">
        <w:rPr>
          <w:rFonts w:cs="Arial"/>
          <w:bCs/>
          <w:color w:val="808080" w:themeColor="background1" w:themeShade="80"/>
        </w:rPr>
        <w:t xml:space="preserve"> </w:t>
      </w:r>
    </w:p>
    <w:p w14:paraId="1DF9BCC0" w14:textId="77777777" w:rsidR="00ED6EE1" w:rsidRPr="00263514" w:rsidRDefault="00ED6EE1" w:rsidP="00ED6EE1">
      <w:pPr>
        <w:ind w:left="-567"/>
        <w:jc w:val="both"/>
        <w:rPr>
          <w:rFonts w:cs="Arial"/>
          <w:bCs/>
          <w:color w:val="808080" w:themeColor="background1" w:themeShade="80"/>
        </w:rPr>
      </w:pPr>
    </w:p>
    <w:p w14:paraId="69DDE9A5" w14:textId="0CA2ABF4" w:rsidR="00AB5B63" w:rsidRDefault="00AB5B63" w:rsidP="005D3606">
      <w:pPr>
        <w:pBdr>
          <w:bottom w:val="single" w:sz="4" w:space="1" w:color="auto"/>
        </w:pBdr>
        <w:ind w:left="-567"/>
        <w:rPr>
          <w:rFonts w:cs="Arial"/>
          <w:b/>
          <w:color w:val="808080" w:themeColor="background1" w:themeShade="80"/>
        </w:rPr>
      </w:pPr>
      <w:r>
        <w:rPr>
          <w:rFonts w:cs="Arial"/>
          <w:b/>
          <w:color w:val="808080" w:themeColor="background1" w:themeShade="80"/>
        </w:rPr>
        <w:t>ORGANISATIONAL PROFILE</w:t>
      </w:r>
    </w:p>
    <w:p w14:paraId="25688213" w14:textId="77777777" w:rsidR="00D627E0" w:rsidRDefault="00D627E0" w:rsidP="00B14501">
      <w:pPr>
        <w:tabs>
          <w:tab w:val="left" w:pos="7910"/>
        </w:tabs>
        <w:spacing w:line="240" w:lineRule="auto"/>
        <w:ind w:left="-540"/>
        <w:rPr>
          <w:rFonts w:cs="Arial"/>
          <w:b/>
          <w:color w:val="808080" w:themeColor="background1" w:themeShade="80"/>
        </w:rPr>
      </w:pPr>
    </w:p>
    <w:p w14:paraId="01595CC0" w14:textId="7131FA9E" w:rsidR="005440BC" w:rsidRDefault="00AB5B63" w:rsidP="00B14501">
      <w:pPr>
        <w:tabs>
          <w:tab w:val="left" w:pos="7910"/>
        </w:tabs>
        <w:spacing w:line="240" w:lineRule="auto"/>
        <w:ind w:left="-540"/>
        <w:rPr>
          <w:rFonts w:cs="Arial"/>
          <w:b/>
          <w:color w:val="808080" w:themeColor="background1" w:themeShade="80"/>
        </w:rPr>
      </w:pPr>
      <w:r>
        <w:rPr>
          <w:rFonts w:cs="Arial"/>
          <w:noProof/>
          <w:szCs w:val="20"/>
          <w:lang w:val="en-US" w:eastAsia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9F4521B" wp14:editId="2CFECBD2">
                <wp:simplePos x="0" y="0"/>
                <wp:positionH relativeFrom="column">
                  <wp:posOffset>-72390</wp:posOffset>
                </wp:positionH>
                <wp:positionV relativeFrom="paragraph">
                  <wp:posOffset>76200</wp:posOffset>
                </wp:positionV>
                <wp:extent cx="6299200" cy="1439034"/>
                <wp:effectExtent l="0" t="0" r="0" b="2794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0" cy="1439034"/>
                          <a:chOff x="0" y="0"/>
                          <a:chExt cx="5534142" cy="1439600"/>
                        </a:xfrm>
                      </wpg:grpSpPr>
                      <wps:wsp>
                        <wps:cNvPr id="10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1351966" y="465615"/>
                            <a:ext cx="1047750" cy="968375"/>
                          </a:xfrm>
                          <a:prstGeom prst="ellipse">
                            <a:avLst/>
                          </a:prstGeom>
                          <a:noFill/>
                          <a:ln w="38100" cap="rnd">
                            <a:solidFill>
                              <a:srgbClr val="3B3C3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037920" y="499745"/>
                            <a:ext cx="118300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2D637" w14:textId="77777777" w:rsidR="006C3012" w:rsidRPr="00AB5B63" w:rsidRDefault="006C3012" w:rsidP="00AB5B63">
                              <w:pPr>
                                <w:spacing w:after="0" w:line="240" w:lineRule="auto"/>
                                <w:jc w:val="center"/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AB5B63"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Safety</w:t>
                              </w:r>
                            </w:p>
                            <w:p w14:paraId="4BE0B680" w14:textId="77777777" w:rsidR="006C3012" w:rsidRPr="00AB5B63" w:rsidRDefault="006C3012" w:rsidP="00AB5B63">
                              <w:pPr>
                                <w:spacing w:after="0" w:line="240" w:lineRule="auto"/>
                                <w:jc w:val="center"/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AB5B63"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Connect to purpose.</w:t>
                              </w:r>
                            </w:p>
                            <w:p w14:paraId="06C62106" w14:textId="77777777" w:rsidR="006C3012" w:rsidRPr="00AB5B63" w:rsidRDefault="006C3012" w:rsidP="00AB5B63">
                              <w:pPr>
                                <w:spacing w:after="0" w:line="240" w:lineRule="auto"/>
                                <w:jc w:val="center"/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AB5B63"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Model the way</w:t>
                              </w:r>
                            </w:p>
                            <w:p w14:paraId="79ED9275" w14:textId="77777777" w:rsidR="006C3012" w:rsidRPr="00AB5B63" w:rsidRDefault="006C3012" w:rsidP="00AB5B63">
                              <w:pPr>
                                <w:spacing w:after="0" w:line="240" w:lineRule="auto"/>
                                <w:jc w:val="center"/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AB5B63"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Challenge</w:t>
                              </w:r>
                            </w:p>
                            <w:p w14:paraId="2A1883F2" w14:textId="77777777" w:rsidR="006C3012" w:rsidRDefault="006C3012" w:rsidP="00AB5B63">
                              <w:pPr>
                                <w:spacing w:after="0" w:line="240" w:lineRule="auto"/>
                                <w:jc w:val="center"/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E</w:t>
                              </w:r>
                              <w:r w:rsidRPr="00AB5B63"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 xml:space="preserve">ncourage &amp; </w:t>
                              </w:r>
                            </w:p>
                            <w:p w14:paraId="098AB50E" w14:textId="77777777" w:rsidR="006C3012" w:rsidRPr="00AB5B63" w:rsidRDefault="006C3012" w:rsidP="00AB5B63">
                              <w:pPr>
                                <w:spacing w:after="0" w:line="240" w:lineRule="auto"/>
                                <w:jc w:val="center"/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AB5B63"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empower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" name="Group 103"/>
                        <wpg:cNvGrpSpPr>
                          <a:grpSpLocks/>
                        </wpg:cNvGrpSpPr>
                        <wpg:grpSpPr bwMode="auto">
                          <a:xfrm>
                            <a:off x="0" y="179514"/>
                            <a:ext cx="2572385" cy="1240155"/>
                            <a:chOff x="1291" y="6345"/>
                            <a:chExt cx="4051" cy="1953"/>
                          </a:xfrm>
                        </wpg:grpSpPr>
                        <wpg:grpSp>
                          <wpg:cNvPr id="104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1349" y="6345"/>
                              <a:ext cx="3726" cy="1953"/>
                              <a:chOff x="1349" y="6345"/>
                              <a:chExt cx="3726" cy="1953"/>
                            </a:xfrm>
                          </wpg:grpSpPr>
                          <wps:wsp>
                            <wps:cNvPr id="105" name="Oval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9" y="6773"/>
                                <a:ext cx="1650" cy="15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3B3C37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6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88" y="6345"/>
                                <a:ext cx="3687" cy="472"/>
                                <a:chOff x="1388" y="6345"/>
                                <a:chExt cx="3687" cy="472"/>
                              </a:xfrm>
                            </wpg:grpSpPr>
                            <wps:wsp>
                              <wps:cNvPr id="107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51" y="6348"/>
                                  <a:ext cx="1624" cy="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479CF9" w14:textId="77777777" w:rsidR="006C3012" w:rsidRPr="00AA71A0" w:rsidRDefault="006C3012" w:rsidP="00522C17">
                                    <w:pPr>
                                      <w:jc w:val="center"/>
                                      <w:rPr>
                                        <w:rFonts w:ascii="Gotham Bold" w:eastAsia="MS Mincho" w:hAnsi="Gotham Bold" w:cstheme="majorHAnsi"/>
                                        <w:b/>
                                        <w:caps/>
                                        <w:color w:val="F4AC7A" w:themeColor="accent4" w:themeTint="99"/>
                                        <w:sz w:val="24"/>
                                        <w:lang w:val="en-US"/>
                                      </w:rPr>
                                    </w:pPr>
                                    <w:r w:rsidRPr="00AA71A0">
                                      <w:rPr>
                                        <w:rFonts w:ascii="Gotham Bold" w:eastAsia="MS Mincho" w:hAnsi="Gotham Bold" w:cstheme="majorHAnsi"/>
                                        <w:b/>
                                        <w:caps/>
                                        <w:color w:val="F4AC7A" w:themeColor="accent4" w:themeTint="99"/>
                                        <w:sz w:val="24"/>
                                        <w:lang w:val="en-US"/>
                                      </w:rPr>
                                      <w:t>MISSION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Text Box 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8" y="6345"/>
                                  <a:ext cx="1624" cy="4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6EE4BD" w14:textId="77777777" w:rsidR="006C3012" w:rsidRPr="00AA71A0" w:rsidRDefault="006C3012" w:rsidP="00522C17">
                                    <w:pPr>
                                      <w:jc w:val="center"/>
                                      <w:rPr>
                                        <w:rFonts w:ascii="Gotham Bold" w:eastAsia="MS Mincho" w:hAnsi="Gotham Bold" w:cstheme="majorHAnsi"/>
                                        <w:b/>
                                        <w:caps/>
                                        <w:color w:val="F4AC7A" w:themeColor="accent4" w:themeTint="99"/>
                                        <w:sz w:val="24"/>
                                        <w:lang w:val="en-US"/>
                                      </w:rPr>
                                    </w:pPr>
                                    <w:r w:rsidRPr="00AA71A0">
                                      <w:rPr>
                                        <w:rFonts w:ascii="Gotham Bold" w:eastAsia="MS Mincho" w:hAnsi="Gotham Bold" w:cstheme="majorHAnsi"/>
                                        <w:b/>
                                        <w:caps/>
                                        <w:color w:val="F4AC7A" w:themeColor="accent4" w:themeTint="99"/>
                                        <w:sz w:val="24"/>
                                        <w:lang w:val="en-US"/>
                                      </w:rPr>
                                      <w:t>PURPOSE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0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2" y="7166"/>
                              <a:ext cx="2130" cy="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D65F94" w14:textId="77777777" w:rsidR="006C3012" w:rsidRPr="00AB5B63" w:rsidRDefault="006C3012" w:rsidP="00522C1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otham Light" w:hAnsi="Gotham Light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AB5B63">
                                  <w:rPr>
                                    <w:rFonts w:ascii="Gotham Light" w:hAnsi="Gotham Light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We partner with</w:t>
                                </w:r>
                              </w:p>
                              <w:p w14:paraId="541DADD2" w14:textId="77777777" w:rsidR="006C3012" w:rsidRPr="00AB5B63" w:rsidRDefault="006C3012" w:rsidP="00522C1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otham Light" w:hAnsi="Gotham Light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AB5B63">
                                  <w:rPr>
                                    <w:rFonts w:ascii="Gotham Light" w:hAnsi="Gotham Light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 xml:space="preserve"> people to</w:t>
                                </w:r>
                              </w:p>
                              <w:p w14:paraId="11A23146" w14:textId="77777777" w:rsidR="006C3012" w:rsidRPr="003C0DC6" w:rsidRDefault="006C3012" w:rsidP="00522C1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otham Light" w:hAnsi="Gotham Light"/>
                                    <w:color w:val="4D4D4F" w:themeColor="text1"/>
                                    <w:sz w:val="22"/>
                                    <w:szCs w:val="18"/>
                                  </w:rPr>
                                </w:pPr>
                                <w:r w:rsidRPr="00AB5B63">
                                  <w:rPr>
                                    <w:rFonts w:ascii="Gotham Light" w:hAnsi="Gotham Light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 xml:space="preserve"> aspire for more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91" y="7309"/>
                              <a:ext cx="1783" cy="8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2CB1D2" w14:textId="77777777" w:rsidR="006C3012" w:rsidRPr="003C0DC6" w:rsidRDefault="006C3012" w:rsidP="00522C1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Gotham Light" w:hAnsi="Gotham Light"/>
                                    <w:color w:val="4D4D4F" w:themeColor="text1"/>
                                    <w:sz w:val="18"/>
                                    <w:szCs w:val="18"/>
                                  </w:rPr>
                                </w:pPr>
                                <w:r w:rsidRPr="00AB5B63">
                                  <w:rPr>
                                    <w:rFonts w:ascii="Gotham Light" w:hAnsi="Gotham Light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 xml:space="preserve">Make possibilities a </w:t>
                                </w:r>
                                <w:r w:rsidRPr="00AB5B63">
                                  <w:rPr>
                                    <w:rFonts w:asciiTheme="minorHAnsi" w:hAnsiTheme="minorHAnsi" w:cstheme="minorHAnsi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reality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726371" y="471225"/>
                            <a:ext cx="1047750" cy="968375"/>
                          </a:xfrm>
                          <a:prstGeom prst="ellipse">
                            <a:avLst/>
                          </a:prstGeom>
                          <a:noFill/>
                          <a:ln w="38100" cap="rnd">
                            <a:solidFill>
                              <a:srgbClr val="3B3C3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743200" y="179514"/>
                            <a:ext cx="1031240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8C7E5" w14:textId="77777777" w:rsidR="006C3012" w:rsidRPr="00AA71A0" w:rsidRDefault="006C3012" w:rsidP="00522C17">
                              <w:pPr>
                                <w:jc w:val="center"/>
                                <w:rPr>
                                  <w:rFonts w:ascii="Gotham Bold" w:eastAsia="MS Mincho" w:hAnsi="Gotham Bold" w:cstheme="majorHAnsi"/>
                                  <w:b/>
                                  <w:caps/>
                                  <w:color w:val="F4AC7A" w:themeColor="accent4" w:themeTint="99"/>
                                  <w:sz w:val="24"/>
                                  <w:lang w:val="en-US"/>
                                </w:rPr>
                              </w:pPr>
                              <w:r w:rsidRPr="00AA71A0">
                                <w:rPr>
                                  <w:rFonts w:ascii="Gotham Bold" w:eastAsia="MS Mincho" w:hAnsi="Gotham Bold" w:cstheme="majorHAnsi"/>
                                  <w:b/>
                                  <w:caps/>
                                  <w:color w:val="F4AC7A" w:themeColor="accent4" w:themeTint="99"/>
                                  <w:sz w:val="24"/>
                                  <w:lang w:val="en-US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060053" y="637264"/>
                            <a:ext cx="543835" cy="44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E9B22" w14:textId="77777777" w:rsidR="006C3012" w:rsidRPr="00AB5B63" w:rsidRDefault="006C3012" w:rsidP="00B648AB">
                              <w:pPr>
                                <w:spacing w:after="0" w:line="240" w:lineRule="auto"/>
                                <w:rPr>
                                  <w:rFonts w:ascii="Gotham Light" w:hAnsi="Gotham Light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4078336" y="465615"/>
                            <a:ext cx="1047750" cy="968375"/>
                          </a:xfrm>
                          <a:prstGeom prst="ellipse">
                            <a:avLst/>
                          </a:prstGeom>
                          <a:noFill/>
                          <a:ln w="38100" cap="rnd">
                            <a:solidFill>
                              <a:srgbClr val="3B3C37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2967" y="0"/>
                            <a:ext cx="178117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6579A" w14:textId="77777777" w:rsidR="006C3012" w:rsidRPr="00AA71A0" w:rsidRDefault="006C3012" w:rsidP="00522C17">
                              <w:pPr>
                                <w:jc w:val="center"/>
                                <w:rPr>
                                  <w:rFonts w:ascii="Gotham Bold" w:eastAsia="MS Mincho" w:hAnsi="Gotham Bold" w:cstheme="majorHAnsi"/>
                                  <w:b/>
                                  <w:caps/>
                                  <w:color w:val="F4AC7A" w:themeColor="accent4" w:themeTint="99"/>
                                  <w:sz w:val="24"/>
                                  <w:lang w:val="en-US"/>
                                </w:rPr>
                              </w:pPr>
                              <w:r w:rsidRPr="00AA71A0">
                                <w:rPr>
                                  <w:rFonts w:ascii="Gotham Bold" w:eastAsia="MS Mincho" w:hAnsi="Gotham Bold" w:cstheme="majorHAnsi"/>
                                  <w:b/>
                                  <w:caps/>
                                  <w:color w:val="F4AC7A" w:themeColor="accent4" w:themeTint="99"/>
                                  <w:sz w:val="24"/>
                                  <w:lang w:val="en-US"/>
                                </w:rPr>
                                <w:t>VALUES BASED leadership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4521B" id="Group 100" o:spid="_x0000_s1027" style="position:absolute;left:0;text-align:left;margin-left:-5.7pt;margin-top:6pt;width:496pt;height:113.3pt;z-index:251668480;mso-width-relative:margin;mso-height-relative:margin" coordsize="55341,14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IxPwUAAJwiAAAOAAAAZHJzL2Uyb0RvYy54bWzsWutu2zYU/j9g70Do/2JRpK6IU7RJGwzo&#10;1gLtHoCWZEuYLGqkEjl7+h1eJMtysgwdIieA/9i6kSI/fuc7F+ry3W5boftcyJLXSwdfuA7K65Rn&#10;Zb1ZOn98//RL5CDZsjpjFa/zpfOQS+fd1c8/XXZNknu84FWWCwSd1DLpmqVTtG2TLBYyLfItkxe8&#10;yWu4ueZiy1o4FZtFJlgHvW+rhee6waLjImsET3Mp4eqNuelc6f7X6zxtv6zXMm9RtXRgbK3+Ffp3&#10;pX4XV5cs2QjWFGVqh8F+YBRbVtbw0qGrG9YydCfKo662ZSq45Ov2IuXbBV+vyzTXc4DZYHcym1vB&#10;7xo9l03SbZoBJoB2gtMPd5v+fn8rmm/NVwFIdM0GsNBnai67tdiqfxgl2mnIHgbI8l2LUrgYeHEM&#10;6+CgFO5hSmKXUANqWgDyR+3S4qNt6fuEYurtWwbQDQxi0b94cTCcrgGCyD0G8v9h8K1gTa6hlQlg&#10;8FWgMoMJuNhBNdsCUb/cswphokakXg3PKJAUHLL5zNM/Jar5dcHqTf5eCN4VOctgSFjP4KCBOpHQ&#10;FK2633gGPbO7lmuuTPDFxMdxEDgIkKSBH2DfANlDjV0ahr6FOg4iEuoHBrxY0gjZ3uZ8i9TB0smr&#10;qmykmiVL2P1n2Rp0+6fU5Zp/KqsKrrOkqlG3dEiE9WoysEVRZ7qt5FWZqef07MVmdV0JBPDA0x/I&#10;NQntqh08pl5yw2RhnpMP8oa3ZjrA6TrTb1SYfbTHLSsrcwzzqWqgQY+bwX/FswfAUHBjwaA4cFBw&#10;8beDOrDepSP/umMid1D1aw3rEGNKlbnrE+qHHpyI8Z3V+A6rU+hq6bQOMofXrZGIu0aUmwLehDUQ&#10;NX8Pa7cuNZBqfGZUdrDATjPWGWgKZmNo+l2x4wPfIayNZ8Q81O7gej/0lyItdUkIAmBIG8chnZIW&#10;R8R1fWPlMSZh8AxpBUj2f2bsAYUfJ067W+2MbSv67RftLVDJqrEa9uZApUi//NpDwNpbndJPWT1X&#10;2Ggx12qlTN/2Mtwf6euz4mRWGIexj62+97LkgXWRyK4w9qiLfcuBwQNgLwZdBVkLSM+PvR+grg83&#10;tfuIfT2PQdGmHuBJPOghHvTF4cCExpMZ9XiQ0AMNH8+HJXskjtvtkThu+SQSs/hCWNPT+cIe3zDU&#10;i8mSHl8c9D4Q+94zYnL2gKfwgE+aKdiFIZSRLRIYSX451cIkgvzjQHh6GpEgCo2Z0tAzkcnISo+a&#10;jax02vC0RgqTmEYCce/pbNA6TyQA0j6IfGQA7bHGgQcKrSSRBnpwA2RHMeuLuX+9xm/L/c8i8mAf&#10;E/7oeH72QPJfTPU10MdGFH3I//qjx33sZCM/HQvOlqBAdDShFdaiMDuviIchWQLpCTHk1jrv7GXJ&#10;wwTCWiVLUXxYephPlnQwfZalvsbS12Egm53yxwYLQylmHq82pC4hcbXrGgWiYQR5mKaPdyqvpuPf&#10;t0SfsSypcb98rQSfsKTnQS5IQhMW0RB7Jl8ZUehc0nv9nnQmmj5S0gPPZWtWs0byXkiJrumDZ3ys&#10;4gPlJlXnMdrnxWFkKtUnCOoHn3AuD4/rg7BtMfWeJyoPExd2daCqZ3JwUMNJ8dCnJCK2dggV+why&#10;clWp7LeA5ovDhqTnzKQDJg2V1fn3w6gLARbUiBR3zvthEDiZfcS3tokxS4w3lKr3+2HGKSnUZnWe&#10;sCvrxQFU5YC19vOCPt/E4CkxbNqaStiwWXYCtRtS8beidjptgE8gtG+wn2uobyzG57rOsf+o5Oof&#10;AAAA//8DAFBLAwQUAAYACAAAACEABLjPmOAAAAAKAQAADwAAAGRycy9kb3ducmV2LnhtbEyPQUvD&#10;QBCF74L/YRnBW7tJqiHGbEop6qkItoJ4m2anSWh2N2S3SfrvHU96HN7Hm+8V69l0YqTBt84qiJcR&#10;CLKV062tFXweXhcZCB/QauycJQVX8rAub28KzLWb7AeN+1ALLrE+RwVNCH0upa8aMuiXrifL2ckN&#10;BgOfQy31gBOXm04mUZRKg63lDw32tG2oOu8vRsHbhNNmFb+Mu/Npe/0+PL5/7WJS6v5u3jyDCDSH&#10;Pxh+9VkdSnY6uovVXnQKFnH8wCgHCW9i4CmLUhBHBckqS0GWhfw/ofwBAAD//wMAUEsBAi0AFAAG&#10;AAgAAAAhALaDOJL+AAAA4QEAABMAAAAAAAAAAAAAAAAAAAAAAFtDb250ZW50X1R5cGVzXS54bWxQ&#10;SwECLQAUAAYACAAAACEAOP0h/9YAAACUAQAACwAAAAAAAAAAAAAAAAAvAQAAX3JlbHMvLnJlbHNQ&#10;SwECLQAUAAYACAAAACEAkLSSMT8FAACcIgAADgAAAAAAAAAAAAAAAAAuAgAAZHJzL2Uyb0RvYy54&#10;bWxQSwECLQAUAAYACAAAACEABLjPmOAAAAAKAQAADwAAAAAAAAAAAAAAAACZBwAAZHJzL2Rvd25y&#10;ZXYueG1sUEsFBgAAAAAEAAQA8wAAAKYIAAAAAA==&#10;">
                <v:oval id="Oval 13" o:spid="_x0000_s1028" style="position:absolute;left:13519;top:4656;width:10478;height:9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OKtwQAAANwAAAAPAAAAZHJzL2Rvd25yZXYueG1sRE9Na8JA&#10;EL0X/A/LCN7qbiRYSV2lCgV7NAbxOGSnSWh2NmS3Sfz3bkHobR7vc7b7ybZioN43jjUkSwWCuHSm&#10;4UpDcfl83YDwAdlg65g03MnDfjd72WJm3MhnGvJQiRjCPkMNdQhdJqUva7Lol64jjty36y2GCPtK&#10;mh7HGG5buVJqLS02HBtq7OhYU/mT/1oN6dCOt+sleTusUluqdVq4/KvQejGfPt5BBJrCv/jpPpk4&#10;XyXw90y8QO4eAAAA//8DAFBLAQItABQABgAIAAAAIQDb4fbL7gAAAIUBAAATAAAAAAAAAAAAAAAA&#10;AAAAAABbQ29udGVudF9UeXBlc10ueG1sUEsBAi0AFAAGAAgAAAAhAFr0LFu/AAAAFQEAAAsAAAAA&#10;AAAAAAAAAAAAHwEAAF9yZWxzLy5yZWxzUEsBAi0AFAAGAAgAAAAhANjY4q3BAAAA3AAAAA8AAAAA&#10;AAAAAAAAAAAABwIAAGRycy9kb3ducmV2LnhtbFBLBQYAAAAAAwADALcAAAD1AgAAAAA=&#10;" filled="f" strokecolor="#3b3c37" strokeweight="3pt">
                  <v:stroke dashstyle="1 1" endcap="round"/>
                </v:oval>
                <v:shape id="Text Box 10" o:spid="_x0000_s1029" type="#_x0000_t202" style="position:absolute;left:40379;top:4997;width:11830;height:9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14:paraId="1402D637" w14:textId="77777777" w:rsidR="006C3012" w:rsidRPr="00AB5B63" w:rsidRDefault="006C3012" w:rsidP="00AB5B63">
                        <w:pPr>
                          <w:spacing w:after="0" w:line="240" w:lineRule="auto"/>
                          <w:jc w:val="center"/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AB5B63"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  <w:t>Safety</w:t>
                        </w:r>
                      </w:p>
                      <w:p w14:paraId="4BE0B680" w14:textId="77777777" w:rsidR="006C3012" w:rsidRPr="00AB5B63" w:rsidRDefault="006C3012" w:rsidP="00AB5B63">
                        <w:pPr>
                          <w:spacing w:after="0" w:line="240" w:lineRule="auto"/>
                          <w:jc w:val="center"/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AB5B63"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  <w:t>Connect to purpose.</w:t>
                        </w:r>
                      </w:p>
                      <w:p w14:paraId="06C62106" w14:textId="77777777" w:rsidR="006C3012" w:rsidRPr="00AB5B63" w:rsidRDefault="006C3012" w:rsidP="00AB5B63">
                        <w:pPr>
                          <w:spacing w:after="0" w:line="240" w:lineRule="auto"/>
                          <w:jc w:val="center"/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AB5B63"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  <w:t>Model the way</w:t>
                        </w:r>
                      </w:p>
                      <w:p w14:paraId="79ED9275" w14:textId="77777777" w:rsidR="006C3012" w:rsidRPr="00AB5B63" w:rsidRDefault="006C3012" w:rsidP="00AB5B63">
                        <w:pPr>
                          <w:spacing w:after="0" w:line="240" w:lineRule="auto"/>
                          <w:jc w:val="center"/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AB5B63"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  <w:t>Challenge</w:t>
                        </w:r>
                      </w:p>
                      <w:p w14:paraId="2A1883F2" w14:textId="77777777" w:rsidR="006C3012" w:rsidRDefault="006C3012" w:rsidP="00AB5B63">
                        <w:pPr>
                          <w:spacing w:after="0" w:line="240" w:lineRule="auto"/>
                          <w:jc w:val="center"/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  <w:t>E</w:t>
                        </w:r>
                        <w:r w:rsidRPr="00AB5B63"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  <w:t xml:space="preserve">ncourage &amp; </w:t>
                        </w:r>
                      </w:p>
                      <w:p w14:paraId="098AB50E" w14:textId="77777777" w:rsidR="006C3012" w:rsidRPr="00AB5B63" w:rsidRDefault="006C3012" w:rsidP="00AB5B63">
                        <w:pPr>
                          <w:spacing w:after="0" w:line="240" w:lineRule="auto"/>
                          <w:jc w:val="center"/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AB5B63"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  <w:t>empower</w:t>
                        </w:r>
                      </w:p>
                    </w:txbxContent>
                  </v:textbox>
                </v:shape>
                <v:group id="Group 103" o:spid="_x0000_s1030" style="position:absolute;top:1795;width:25723;height:12401" coordorigin="1291,6345" coordsize="4051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group id="Group 43" o:spid="_x0000_s1031" style="position:absolute;left:1349;top:6345;width:3726;height:1953" coordorigin="1349,6345" coordsize="3726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<v:oval id="Oval 13" o:spid="_x0000_s1032" style="position:absolute;left:1349;top:6773;width:1650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+SuwQAAANwAAAAPAAAAZHJzL2Rvd25yZXYueG1sRE9Na8JA&#10;EL0X/A/LCL3VXSVVia5iBaE9NgbxOGTHJJidDdltkv77riD0No/3Odv9aBvRU+drxxrmMwWCuHCm&#10;5lJDfj69rUH4gGywcUwafsnDfjd52WJq3MDf1GehFDGEfYoaqhDaVEpfVGTRz1xLHLmb6yyGCLtS&#10;mg6HGG4buVBqKS3WHBsqbOlYUXHPfqyGpG+G6+U8X30sEluoZZK77CvX+nU6HjYgAo3hX/x0f5o4&#10;X73D45l4gdz9AQAA//8DAFBLAQItABQABgAIAAAAIQDb4fbL7gAAAIUBAAATAAAAAAAAAAAAAAAA&#10;AAAAAABbQ29udGVudF9UeXBlc10ueG1sUEsBAi0AFAAGAAgAAAAhAFr0LFu/AAAAFQEAAAsAAAAA&#10;AAAAAAAAAAAAHwEAAF9yZWxzLy5yZWxzUEsBAi0AFAAGAAgAAAAhAKfj5K7BAAAA3AAAAA8AAAAA&#10;AAAAAAAAAAAABwIAAGRycy9kb3ducmV2LnhtbFBLBQYAAAAAAwADALcAAAD1AgAAAAA=&#10;" filled="f" strokecolor="#3b3c37" strokeweight="3pt">
                      <v:stroke dashstyle="1 1" endcap="round"/>
                    </v:oval>
                    <v:group id="Group 36" o:spid="_x0000_s1033" style="position:absolute;left:1388;top:6345;width:3687;height:472" coordorigin="1388,6345" coordsize="3687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<v:shape id="Text Box 19" o:spid="_x0000_s1034" type="#_x0000_t202" style="position:absolute;left:3451;top:6348;width:1624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14:paraId="15479CF9" w14:textId="77777777" w:rsidR="006C3012" w:rsidRPr="00AA71A0" w:rsidRDefault="006C3012" w:rsidP="00522C17">
                              <w:pPr>
                                <w:jc w:val="center"/>
                                <w:rPr>
                                  <w:rFonts w:ascii="Gotham Bold" w:eastAsia="MS Mincho" w:hAnsi="Gotham Bold" w:cstheme="majorHAnsi"/>
                                  <w:b/>
                                  <w:caps/>
                                  <w:color w:val="F4AC7A" w:themeColor="accent4" w:themeTint="99"/>
                                  <w:sz w:val="24"/>
                                  <w:lang w:val="en-US"/>
                                </w:rPr>
                              </w:pPr>
                              <w:r w:rsidRPr="00AA71A0">
                                <w:rPr>
                                  <w:rFonts w:ascii="Gotham Bold" w:eastAsia="MS Mincho" w:hAnsi="Gotham Bold" w:cstheme="majorHAnsi"/>
                                  <w:b/>
                                  <w:caps/>
                                  <w:color w:val="F4AC7A" w:themeColor="accent4" w:themeTint="99"/>
                                  <w:sz w:val="24"/>
                                  <w:lang w:val="en-US"/>
                                </w:rPr>
                                <w:t>MISSION</w:t>
                              </w:r>
                            </w:p>
                          </w:txbxContent>
                        </v:textbox>
                      </v:shape>
                      <v:shape id="Text Box 7" o:spid="_x0000_s1035" type="#_x0000_t202" style="position:absolute;left:1388;top:6345;width:1624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      <v:textbox>
                          <w:txbxContent>
                            <w:p w14:paraId="646EE4BD" w14:textId="77777777" w:rsidR="006C3012" w:rsidRPr="00AA71A0" w:rsidRDefault="006C3012" w:rsidP="00522C17">
                              <w:pPr>
                                <w:jc w:val="center"/>
                                <w:rPr>
                                  <w:rFonts w:ascii="Gotham Bold" w:eastAsia="MS Mincho" w:hAnsi="Gotham Bold" w:cstheme="majorHAnsi"/>
                                  <w:b/>
                                  <w:caps/>
                                  <w:color w:val="F4AC7A" w:themeColor="accent4" w:themeTint="99"/>
                                  <w:sz w:val="24"/>
                                  <w:lang w:val="en-US"/>
                                </w:rPr>
                              </w:pPr>
                              <w:r w:rsidRPr="00AA71A0">
                                <w:rPr>
                                  <w:rFonts w:ascii="Gotham Bold" w:eastAsia="MS Mincho" w:hAnsi="Gotham Bold" w:cstheme="majorHAnsi"/>
                                  <w:b/>
                                  <w:caps/>
                                  <w:color w:val="F4AC7A" w:themeColor="accent4" w:themeTint="99"/>
                                  <w:sz w:val="24"/>
                                  <w:lang w:val="en-US"/>
                                </w:rPr>
                                <w:t>PURPOSE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18" o:spid="_x0000_s1036" type="#_x0000_t202" style="position:absolute;left:3212;top:7166;width:2130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  <v:textbox>
                      <w:txbxContent>
                        <w:p w14:paraId="6DD65F94" w14:textId="77777777" w:rsidR="006C3012" w:rsidRPr="00AB5B63" w:rsidRDefault="006C3012" w:rsidP="00522C17">
                          <w:pPr>
                            <w:spacing w:after="0" w:line="240" w:lineRule="auto"/>
                            <w:jc w:val="center"/>
                            <w:rPr>
                              <w:rFonts w:ascii="Gotham Light" w:hAnsi="Gotham Light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AB5B63">
                            <w:rPr>
                              <w:rFonts w:ascii="Gotham Light" w:hAnsi="Gotham Light"/>
                              <w:color w:val="808080" w:themeColor="background1" w:themeShade="80"/>
                              <w:sz w:val="18"/>
                              <w:szCs w:val="18"/>
                            </w:rPr>
                            <w:t>We partner with</w:t>
                          </w:r>
                        </w:p>
                        <w:p w14:paraId="541DADD2" w14:textId="77777777" w:rsidR="006C3012" w:rsidRPr="00AB5B63" w:rsidRDefault="006C3012" w:rsidP="00522C17">
                          <w:pPr>
                            <w:spacing w:after="0" w:line="240" w:lineRule="auto"/>
                            <w:jc w:val="center"/>
                            <w:rPr>
                              <w:rFonts w:ascii="Gotham Light" w:hAnsi="Gotham Light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AB5B63">
                            <w:rPr>
                              <w:rFonts w:ascii="Gotham Light" w:hAnsi="Gotham Light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people to</w:t>
                          </w:r>
                        </w:p>
                        <w:p w14:paraId="11A23146" w14:textId="77777777" w:rsidR="006C3012" w:rsidRPr="003C0DC6" w:rsidRDefault="006C3012" w:rsidP="00522C17">
                          <w:pPr>
                            <w:spacing w:after="0" w:line="240" w:lineRule="auto"/>
                            <w:jc w:val="center"/>
                            <w:rPr>
                              <w:rFonts w:ascii="Gotham Light" w:hAnsi="Gotham Light"/>
                              <w:color w:val="4D4D4F" w:themeColor="text1"/>
                              <w:sz w:val="22"/>
                              <w:szCs w:val="18"/>
                            </w:rPr>
                          </w:pPr>
                          <w:r w:rsidRPr="00AB5B63">
                            <w:rPr>
                              <w:rFonts w:ascii="Gotham Light" w:hAnsi="Gotham Light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 aspire for more</w:t>
                          </w:r>
                        </w:p>
                      </w:txbxContent>
                    </v:textbox>
                  </v:shape>
                  <v:shape id="Text Box 6" o:spid="_x0000_s1037" type="#_x0000_t202" style="position:absolute;left:1291;top:7309;width:1783;height: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<v:textbox>
                      <w:txbxContent>
                        <w:p w14:paraId="0D2CB1D2" w14:textId="77777777" w:rsidR="006C3012" w:rsidRPr="003C0DC6" w:rsidRDefault="006C3012" w:rsidP="00522C17">
                          <w:pPr>
                            <w:spacing w:after="0" w:line="240" w:lineRule="auto"/>
                            <w:jc w:val="center"/>
                            <w:rPr>
                              <w:rFonts w:ascii="Gotham Light" w:hAnsi="Gotham Light"/>
                              <w:color w:val="4D4D4F" w:themeColor="text1"/>
                              <w:sz w:val="18"/>
                              <w:szCs w:val="18"/>
                            </w:rPr>
                          </w:pPr>
                          <w:r w:rsidRPr="00AB5B63">
                            <w:rPr>
                              <w:rFonts w:ascii="Gotham Light" w:hAnsi="Gotham Light"/>
                              <w:color w:val="808080" w:themeColor="background1" w:themeShade="80"/>
                              <w:sz w:val="18"/>
                              <w:szCs w:val="18"/>
                            </w:rPr>
                            <w:t xml:space="preserve">Make possibilities a </w:t>
                          </w:r>
                          <w:r w:rsidRPr="00AB5B63">
                            <w:rPr>
                              <w:rFonts w:asciiTheme="minorHAnsi" w:hAnsiTheme="minorHAnsi" w:cstheme="minorHAnsi"/>
                              <w:color w:val="808080" w:themeColor="background1" w:themeShade="80"/>
                              <w:sz w:val="18"/>
                              <w:szCs w:val="18"/>
                            </w:rPr>
                            <w:t>reality</w:t>
                          </w:r>
                        </w:p>
                      </w:txbxContent>
                    </v:textbox>
                  </v:shape>
                </v:group>
                <v:oval id="Oval 13" o:spid="_x0000_s1038" style="position:absolute;left:27263;top:4712;width:10478;height:9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RwwAAAANwAAAAPAAAAZHJzL2Rvd25yZXYueG1sRE9Ni8Iw&#10;EL0L/ocwgjdNK8WVrlFWYUGP1iIeh2a2LdtMSpNt6783grC3ebzP2e5H04ieOldbVhAvIxDEhdU1&#10;lwry6/diA8J5ZI2NZVLwIAf73XSyxVTbgS/UZ74UIYRdigoq79tUSldUZNAtbUscuB/bGfQBdqXU&#10;HQ4h3DRyFUVrabDm0FBhS8eKit/szyhI+ma4367xx2GVmCJaJ7nNzrlS89n49QnC0+j/xW/3SYf5&#10;cQyvZ8IFcvcEAAD//wMAUEsBAi0AFAAGAAgAAAAhANvh9svuAAAAhQEAABMAAAAAAAAAAAAAAAAA&#10;AAAAAFtDb250ZW50X1R5cGVzXS54bWxQSwECLQAUAAYACAAAACEAWvQsW78AAAAVAQAACwAAAAAA&#10;AAAAAAAAAAAfAQAAX3JlbHMvLnJlbHNQSwECLQAUAAYACAAAACEAXQF0cMAAAADcAAAADwAAAAAA&#10;AAAAAAAAAAAHAgAAZHJzL2Rvd25yZXYueG1sUEsFBgAAAAADAAMAtwAAAPQCAAAAAA==&#10;" filled="f" strokecolor="#3b3c37" strokeweight="3pt">
                  <v:stroke dashstyle="1 1" endcap="round"/>
                </v:oval>
                <v:shape id="Text Box 112" o:spid="_x0000_s1039" type="#_x0000_t202" style="position:absolute;left:27432;top:1795;width:10312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7138C7E5" w14:textId="77777777" w:rsidR="006C3012" w:rsidRPr="00AA71A0" w:rsidRDefault="006C3012" w:rsidP="00522C17">
                        <w:pPr>
                          <w:jc w:val="center"/>
                          <w:rPr>
                            <w:rFonts w:ascii="Gotham Bold" w:eastAsia="MS Mincho" w:hAnsi="Gotham Bold" w:cstheme="majorHAnsi"/>
                            <w:b/>
                            <w:caps/>
                            <w:color w:val="F4AC7A" w:themeColor="accent4" w:themeTint="99"/>
                            <w:sz w:val="24"/>
                            <w:lang w:val="en-US"/>
                          </w:rPr>
                        </w:pPr>
                        <w:r w:rsidRPr="00AA71A0">
                          <w:rPr>
                            <w:rFonts w:ascii="Gotham Bold" w:eastAsia="MS Mincho" w:hAnsi="Gotham Bold" w:cstheme="majorHAnsi"/>
                            <w:b/>
                            <w:caps/>
                            <w:color w:val="F4AC7A" w:themeColor="accent4" w:themeTint="99"/>
                            <w:sz w:val="24"/>
                            <w:lang w:val="en-US"/>
                          </w:rPr>
                          <w:t>VALUES</w:t>
                        </w:r>
                      </w:p>
                    </w:txbxContent>
                  </v:textbox>
                </v:shape>
                <v:shape id="Text Box 10" o:spid="_x0000_s1040" type="#_x0000_t202" style="position:absolute;left:30600;top:6372;width:5438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487E9B22" w14:textId="77777777" w:rsidR="006C3012" w:rsidRPr="00AB5B63" w:rsidRDefault="006C3012" w:rsidP="00B648AB">
                        <w:pPr>
                          <w:spacing w:after="0" w:line="240" w:lineRule="auto"/>
                          <w:rPr>
                            <w:rFonts w:ascii="Gotham Light" w:hAnsi="Gotham Light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oval id="Oval 13" o:spid="_x0000_s1041" style="position:absolute;left:40783;top:4656;width:10477;height:9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owQAAANwAAAAPAAAAZHJzL2Rvd25yZXYueG1sRE9Na4NA&#10;EL0X+h+WKfRWV4MkxbgJaSHQHmsk9Di4E1fizoq7Ufvvu4VCbvN4n1PuF9uLiUbfOVaQJSkI4sbp&#10;jlsF9en48grCB2SNvWNS8EMe9rvHhxIL7Wb+oqkKrYgh7AtUYEIYCil9Y8iiT9xAHLmLGy2GCMdW&#10;6hHnGG57uUrTtbTYcWwwONC7oeZa3ayCfOrn7/Mp27ytctuk67x21Wet1PPTctiCCLSEu/jf/aHj&#10;/CyHv2fiBXL3CwAA//8DAFBLAQItABQABgAIAAAAIQDb4fbL7gAAAIUBAAATAAAAAAAAAAAAAAAA&#10;AAAAAABbQ29udGVudF9UeXBlc10ueG1sUEsBAi0AFAAGAAgAAAAhAFr0LFu/AAAAFQEAAAsAAAAA&#10;AAAAAAAAAAAAHwEAAF9yZWxzLy5yZWxzUEsBAi0AFAAGAAgAAAAhAE121+jBAAAA3AAAAA8AAAAA&#10;AAAAAAAAAAAABwIAAGRycy9kb3ducmV2LnhtbFBLBQYAAAAAAwADALcAAAD1AgAAAAA=&#10;" filled="f" strokecolor="#3b3c37" strokeweight="3pt">
                  <v:stroke dashstyle="1 1" endcap="round"/>
                </v:oval>
                <v:shape id="Text Box 115" o:spid="_x0000_s1042" type="#_x0000_t202" style="position:absolute;left:37529;width:17812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24A6579A" w14:textId="77777777" w:rsidR="006C3012" w:rsidRPr="00AA71A0" w:rsidRDefault="006C3012" w:rsidP="00522C17">
                        <w:pPr>
                          <w:jc w:val="center"/>
                          <w:rPr>
                            <w:rFonts w:ascii="Gotham Bold" w:eastAsia="MS Mincho" w:hAnsi="Gotham Bold" w:cstheme="majorHAnsi"/>
                            <w:b/>
                            <w:caps/>
                            <w:color w:val="F4AC7A" w:themeColor="accent4" w:themeTint="99"/>
                            <w:sz w:val="24"/>
                            <w:lang w:val="en-US"/>
                          </w:rPr>
                        </w:pPr>
                        <w:r w:rsidRPr="00AA71A0">
                          <w:rPr>
                            <w:rFonts w:ascii="Gotham Bold" w:eastAsia="MS Mincho" w:hAnsi="Gotham Bold" w:cstheme="majorHAnsi"/>
                            <w:b/>
                            <w:caps/>
                            <w:color w:val="F4AC7A" w:themeColor="accent4" w:themeTint="99"/>
                            <w:sz w:val="24"/>
                            <w:lang w:val="en-US"/>
                          </w:rPr>
                          <w:t>VALUES BASED leadership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47E440" w14:textId="77777777" w:rsidR="005440BC" w:rsidRDefault="005440BC" w:rsidP="00B14501">
      <w:pPr>
        <w:tabs>
          <w:tab w:val="left" w:pos="7910"/>
        </w:tabs>
        <w:spacing w:line="240" w:lineRule="auto"/>
        <w:ind w:left="-540"/>
        <w:rPr>
          <w:rFonts w:cs="Arial"/>
          <w:b/>
          <w:color w:val="808080" w:themeColor="background1" w:themeShade="80"/>
        </w:rPr>
      </w:pPr>
    </w:p>
    <w:p w14:paraId="4D0C556D" w14:textId="77777777" w:rsidR="00522C17" w:rsidRDefault="00B648AB" w:rsidP="00B14501">
      <w:pPr>
        <w:tabs>
          <w:tab w:val="left" w:pos="7910"/>
        </w:tabs>
        <w:spacing w:line="240" w:lineRule="auto"/>
        <w:ind w:left="-540"/>
        <w:rPr>
          <w:rFonts w:cs="Arial"/>
          <w:b/>
          <w:color w:val="808080" w:themeColor="background1" w:themeShade="80"/>
        </w:rPr>
      </w:pPr>
      <w:r>
        <w:rPr>
          <w:rFonts w:cs="Arial"/>
          <w:b/>
          <w:noProof/>
          <w:color w:val="808080" w:themeColor="background1" w:themeShade="80"/>
          <w:lang w:val="en-US" w:eastAsia="en-US"/>
        </w:rPr>
        <w:drawing>
          <wp:anchor distT="0" distB="0" distL="114300" distR="114300" simplePos="0" relativeHeight="251673600" behindDoc="0" locked="0" layoutInCell="1" allowOverlap="1" wp14:anchorId="45DE146D" wp14:editId="73C26AF8">
            <wp:simplePos x="0" y="0"/>
            <wp:positionH relativeFrom="column">
              <wp:posOffset>3255010</wp:posOffset>
            </wp:positionH>
            <wp:positionV relativeFrom="paragraph">
              <wp:posOffset>205740</wp:posOffset>
            </wp:positionV>
            <wp:extent cx="411105" cy="368300"/>
            <wp:effectExtent l="0" t="0" r="825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8AB"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048E8FFA" wp14:editId="6C36223D">
            <wp:simplePos x="0" y="0"/>
            <wp:positionH relativeFrom="column">
              <wp:posOffset>3548380</wp:posOffset>
            </wp:positionH>
            <wp:positionV relativeFrom="paragraph">
              <wp:posOffset>218440</wp:posOffset>
            </wp:positionV>
            <wp:extent cx="481330" cy="342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6044C" w14:textId="77777777" w:rsidR="00522C17" w:rsidRDefault="00522C17" w:rsidP="00B14501">
      <w:pPr>
        <w:tabs>
          <w:tab w:val="left" w:pos="7910"/>
        </w:tabs>
        <w:spacing w:line="240" w:lineRule="auto"/>
        <w:ind w:left="-540"/>
        <w:rPr>
          <w:rFonts w:cs="Arial"/>
          <w:b/>
          <w:color w:val="808080" w:themeColor="background1" w:themeShade="80"/>
        </w:rPr>
      </w:pPr>
    </w:p>
    <w:p w14:paraId="4C4FBF4F" w14:textId="77777777" w:rsidR="00522C17" w:rsidRDefault="00B648AB" w:rsidP="00B14501">
      <w:pPr>
        <w:tabs>
          <w:tab w:val="left" w:pos="7910"/>
        </w:tabs>
        <w:spacing w:line="240" w:lineRule="auto"/>
        <w:ind w:left="-540"/>
        <w:rPr>
          <w:rFonts w:cs="Arial"/>
          <w:b/>
          <w:color w:val="808080" w:themeColor="background1" w:themeShade="80"/>
        </w:rPr>
      </w:pPr>
      <w:r>
        <w:rPr>
          <w:rFonts w:cs="Arial"/>
          <w:b/>
          <w:noProof/>
          <w:color w:val="808080" w:themeColor="background1" w:themeShade="80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73CC75BE" wp14:editId="05CDF655">
            <wp:simplePos x="0" y="0"/>
            <wp:positionH relativeFrom="column">
              <wp:posOffset>3639820</wp:posOffset>
            </wp:positionH>
            <wp:positionV relativeFrom="paragraph">
              <wp:posOffset>155575</wp:posOffset>
            </wp:positionV>
            <wp:extent cx="389890" cy="34036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noProof/>
          <w:color w:val="808080" w:themeColor="background1" w:themeShade="80"/>
          <w:lang w:val="en-US" w:eastAsia="en-US"/>
        </w:rPr>
        <w:drawing>
          <wp:anchor distT="0" distB="0" distL="114300" distR="114300" simplePos="0" relativeHeight="251674624" behindDoc="0" locked="0" layoutInCell="1" allowOverlap="1" wp14:anchorId="496FDB8B" wp14:editId="634633F8">
            <wp:simplePos x="0" y="0"/>
            <wp:positionH relativeFrom="column">
              <wp:posOffset>3229610</wp:posOffset>
            </wp:positionH>
            <wp:positionV relativeFrom="paragraph">
              <wp:posOffset>125730</wp:posOffset>
            </wp:positionV>
            <wp:extent cx="485775" cy="399415"/>
            <wp:effectExtent l="0" t="0" r="952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B2287" w14:textId="77777777" w:rsidR="00522C17" w:rsidRDefault="00522C17" w:rsidP="00B14501">
      <w:pPr>
        <w:tabs>
          <w:tab w:val="left" w:pos="7910"/>
        </w:tabs>
        <w:spacing w:line="240" w:lineRule="auto"/>
        <w:ind w:left="-540"/>
        <w:rPr>
          <w:rFonts w:cs="Arial"/>
          <w:b/>
          <w:color w:val="808080" w:themeColor="background1" w:themeShade="80"/>
        </w:rPr>
      </w:pPr>
    </w:p>
    <w:p w14:paraId="6B184CF0" w14:textId="77777777" w:rsidR="0086411F" w:rsidRDefault="00B14501" w:rsidP="00B14501">
      <w:pPr>
        <w:tabs>
          <w:tab w:val="left" w:pos="7910"/>
        </w:tabs>
        <w:spacing w:line="240" w:lineRule="auto"/>
        <w:ind w:left="-540"/>
        <w:rPr>
          <w:rFonts w:cs="Arial"/>
          <w:b/>
          <w:color w:val="808080" w:themeColor="background1" w:themeShade="80"/>
        </w:rPr>
      </w:pPr>
      <w:r>
        <w:rPr>
          <w:rFonts w:cs="Arial"/>
          <w:b/>
          <w:color w:val="808080" w:themeColor="background1" w:themeShade="80"/>
        </w:rPr>
        <w:tab/>
      </w:r>
    </w:p>
    <w:p w14:paraId="1E4C805C" w14:textId="77777777" w:rsidR="006E51CC" w:rsidRDefault="006E51CC" w:rsidP="006E51CC">
      <w:pPr>
        <w:shd w:val="clear" w:color="auto" w:fill="FFFFFF"/>
        <w:spacing w:before="60" w:after="60" w:line="240" w:lineRule="auto"/>
        <w:ind w:left="-425"/>
        <w:rPr>
          <w:rFonts w:cs="Arial"/>
          <w:b/>
          <w:color w:val="3B3C37"/>
          <w:szCs w:val="20"/>
          <w:shd w:val="clear" w:color="auto" w:fill="FFFFFF"/>
        </w:rPr>
      </w:pPr>
    </w:p>
    <w:p w14:paraId="77E515EC" w14:textId="77777777" w:rsidR="00122AC8" w:rsidRDefault="00122AC8" w:rsidP="00B14501">
      <w:pPr>
        <w:spacing w:line="240" w:lineRule="auto"/>
        <w:ind w:left="-540"/>
        <w:rPr>
          <w:rFonts w:cs="Arial"/>
          <w:color w:val="3B3C37"/>
          <w:highlight w:val="yellow"/>
        </w:rPr>
      </w:pPr>
    </w:p>
    <w:p w14:paraId="2A86EA09" w14:textId="77777777" w:rsidR="006E51CC" w:rsidRPr="00090BC3" w:rsidRDefault="00F463A9" w:rsidP="00B14501">
      <w:pPr>
        <w:spacing w:line="240" w:lineRule="auto"/>
        <w:ind w:left="-540"/>
        <w:rPr>
          <w:rFonts w:cs="Arial"/>
          <w:b/>
          <w:i/>
          <w:color w:val="D32846" w:themeColor="accent2"/>
          <w:sz w:val="16"/>
        </w:rPr>
      </w:pPr>
      <w:r>
        <w:rPr>
          <w:rFonts w:cs="Arial"/>
          <w:b/>
          <w:color w:val="808080" w:themeColor="background1" w:themeShade="80"/>
        </w:rPr>
        <w:t xml:space="preserve">KEY SUCCESS AREAS </w:t>
      </w:r>
    </w:p>
    <w:tbl>
      <w:tblPr>
        <w:tblStyle w:val="GridTable3-Accent6"/>
        <w:tblW w:w="10080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530"/>
        <w:gridCol w:w="7550"/>
      </w:tblGrid>
      <w:tr w:rsidR="00B845F9" w:rsidRPr="00B845F9" w14:paraId="383D27C5" w14:textId="77777777" w:rsidTr="005A23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30" w:type="dxa"/>
            <w:tcBorders>
              <w:left w:val="nil"/>
            </w:tcBorders>
            <w:shd w:val="clear" w:color="auto" w:fill="E6E7E8" w:themeFill="background2"/>
          </w:tcPr>
          <w:p w14:paraId="14CD12F2" w14:textId="77777777" w:rsidR="006E51CC" w:rsidRPr="008E35AA" w:rsidRDefault="00346D7D" w:rsidP="008E35AA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</w:pPr>
            <w:r w:rsidRPr="008E35AA"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>SAFETY</w:t>
            </w:r>
          </w:p>
          <w:p w14:paraId="1A5C7FD2" w14:textId="77777777" w:rsidR="006E51CC" w:rsidRPr="00B845F9" w:rsidRDefault="006E51CC" w:rsidP="00300A0F">
            <w:pPr>
              <w:rPr>
                <w:rFonts w:cs="Arial"/>
                <w:color w:val="808080" w:themeColor="background1" w:themeShade="80"/>
              </w:rPr>
            </w:pPr>
          </w:p>
        </w:tc>
        <w:tc>
          <w:tcPr>
            <w:tcW w:w="7550" w:type="dxa"/>
            <w:tcBorders>
              <w:right w:val="nil"/>
            </w:tcBorders>
            <w:shd w:val="clear" w:color="auto" w:fill="auto"/>
          </w:tcPr>
          <w:p w14:paraId="75C8549F" w14:textId="77777777" w:rsidR="005D3606" w:rsidRPr="005D3606" w:rsidRDefault="005D3606" w:rsidP="005D360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18"/>
              </w:rPr>
            </w:pPr>
            <w:r w:rsidRPr="005D3606">
              <w:rPr>
                <w:color w:val="808080" w:themeColor="background1" w:themeShade="80"/>
                <w:sz w:val="20"/>
                <w:szCs w:val="18"/>
              </w:rPr>
              <w:t xml:space="preserve">Committed to working within Endeavour Foundation’s Work, Health and Safety policies and procedures and contributing to our aspiration of Zero Harm within the workplace. </w:t>
            </w:r>
          </w:p>
          <w:p w14:paraId="21635D10" w14:textId="77777777" w:rsidR="005D3606" w:rsidRPr="005D3606" w:rsidRDefault="005D3606" w:rsidP="005D360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18"/>
              </w:rPr>
            </w:pPr>
            <w:r w:rsidRPr="005D3606">
              <w:rPr>
                <w:color w:val="808080" w:themeColor="background1" w:themeShade="80"/>
                <w:sz w:val="20"/>
                <w:szCs w:val="18"/>
              </w:rPr>
              <w:t>Undertake work in a manner that is not harmful to your health and safety and the health and safety of others.</w:t>
            </w:r>
          </w:p>
          <w:p w14:paraId="7BF5E7AE" w14:textId="77777777" w:rsidR="005D3606" w:rsidRPr="005D3606" w:rsidRDefault="005D3606" w:rsidP="005D360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18"/>
              </w:rPr>
            </w:pPr>
            <w:r w:rsidRPr="005D3606">
              <w:rPr>
                <w:color w:val="808080" w:themeColor="background1" w:themeShade="80"/>
                <w:sz w:val="20"/>
                <w:szCs w:val="18"/>
              </w:rPr>
              <w:t xml:space="preserve">Monitor workplace conditions and identify and report potential hazards, incidents and any work related or personal injury or illness (where it may affect your ability to work safely). </w:t>
            </w:r>
          </w:p>
          <w:p w14:paraId="1999B18D" w14:textId="23C5F93F" w:rsidR="009B6E31" w:rsidRPr="00263514" w:rsidRDefault="005D3606" w:rsidP="005D3606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Cs w:val="20"/>
              </w:rPr>
            </w:pPr>
            <w:r w:rsidRPr="005D3606">
              <w:rPr>
                <w:color w:val="808080" w:themeColor="background1" w:themeShade="80"/>
                <w:sz w:val="20"/>
                <w:szCs w:val="18"/>
              </w:rPr>
              <w:t>Demonstrate safety is a priority by attending and actively participating in all OHS and other mandatory training programs.</w:t>
            </w:r>
          </w:p>
        </w:tc>
      </w:tr>
      <w:tr w:rsidR="00B845F9" w:rsidRPr="00263514" w14:paraId="6CBC8F3C" w14:textId="77777777" w:rsidTr="00F30A7B">
        <w:trPr>
          <w:trHeight w:val="718"/>
        </w:trPr>
        <w:tc>
          <w:tcPr>
            <w:tcW w:w="2530" w:type="dxa"/>
            <w:tcBorders>
              <w:left w:val="nil"/>
            </w:tcBorders>
            <w:shd w:val="clear" w:color="auto" w:fill="E6E7E8" w:themeFill="background2"/>
          </w:tcPr>
          <w:p w14:paraId="1D2B773A" w14:textId="457D7E56" w:rsidR="006E51CC" w:rsidRPr="008E35AA" w:rsidRDefault="00346D7D" w:rsidP="00346D7D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</w:pPr>
            <w:r w:rsidRPr="008E35AA"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>C</w:t>
            </w:r>
            <w:r w:rsidR="00373A7E"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>LIENT</w:t>
            </w:r>
          </w:p>
          <w:p w14:paraId="2789AA90" w14:textId="77777777" w:rsidR="00085101" w:rsidRPr="008C593B" w:rsidRDefault="00346D7D" w:rsidP="008C593B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</w:pPr>
            <w:r w:rsidRPr="008E35AA"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>CONNECTION</w:t>
            </w:r>
          </w:p>
        </w:tc>
        <w:tc>
          <w:tcPr>
            <w:tcW w:w="7550" w:type="dxa"/>
            <w:tcBorders>
              <w:right w:val="nil"/>
            </w:tcBorders>
          </w:tcPr>
          <w:p w14:paraId="5490B5EB" w14:textId="37091E69" w:rsidR="00263514" w:rsidRPr="00263514" w:rsidRDefault="00263514" w:rsidP="00E773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263514">
              <w:rPr>
                <w:color w:val="808080" w:themeColor="background1" w:themeShade="80"/>
                <w:sz w:val="20"/>
                <w:szCs w:val="20"/>
              </w:rPr>
              <w:t xml:space="preserve">Build and maintain strong relationships </w:t>
            </w:r>
            <w:r w:rsidR="00373A7E">
              <w:rPr>
                <w:color w:val="808080" w:themeColor="background1" w:themeShade="80"/>
                <w:sz w:val="20"/>
                <w:szCs w:val="20"/>
              </w:rPr>
              <w:t>with university partners and other external stakeholders.</w:t>
            </w:r>
            <w:r w:rsidRPr="00263514">
              <w:rPr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653908D0" w14:textId="5C3991EB" w:rsidR="00263514" w:rsidRPr="00263514" w:rsidRDefault="00263514" w:rsidP="00E773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263514">
              <w:rPr>
                <w:color w:val="808080" w:themeColor="background1" w:themeShade="80"/>
                <w:sz w:val="20"/>
                <w:szCs w:val="20"/>
              </w:rPr>
              <w:t xml:space="preserve">Support a culture of </w:t>
            </w:r>
            <w:r w:rsidR="00373A7E">
              <w:rPr>
                <w:color w:val="808080" w:themeColor="background1" w:themeShade="80"/>
                <w:sz w:val="20"/>
                <w:szCs w:val="20"/>
              </w:rPr>
              <w:t>research practice that focusses on measuring and reporting on impact.</w:t>
            </w:r>
          </w:p>
          <w:p w14:paraId="15B8C725" w14:textId="4DEEC648" w:rsidR="009B6E31" w:rsidRPr="00263514" w:rsidRDefault="00263514" w:rsidP="00E773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263514">
              <w:rPr>
                <w:color w:val="808080" w:themeColor="background1" w:themeShade="80"/>
                <w:sz w:val="20"/>
                <w:szCs w:val="20"/>
              </w:rPr>
              <w:t xml:space="preserve">Collaborate with </w:t>
            </w:r>
            <w:r w:rsidR="005D3606">
              <w:rPr>
                <w:color w:val="808080" w:themeColor="background1" w:themeShade="80"/>
                <w:sz w:val="20"/>
                <w:szCs w:val="20"/>
              </w:rPr>
              <w:t>business</w:t>
            </w:r>
            <w:r w:rsidRPr="00263514">
              <w:rPr>
                <w:color w:val="808080" w:themeColor="background1" w:themeShade="80"/>
                <w:sz w:val="20"/>
                <w:szCs w:val="20"/>
              </w:rPr>
              <w:t xml:space="preserve"> leaders to deliver the best outcomes for </w:t>
            </w:r>
            <w:r w:rsidR="00373A7E">
              <w:rPr>
                <w:color w:val="808080" w:themeColor="background1" w:themeShade="80"/>
                <w:sz w:val="20"/>
                <w:szCs w:val="20"/>
              </w:rPr>
              <w:t>people we support.</w:t>
            </w:r>
          </w:p>
        </w:tc>
      </w:tr>
      <w:tr w:rsidR="00263514" w:rsidRPr="00263514" w14:paraId="6424BB75" w14:textId="77777777" w:rsidTr="00ED6E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tcW w:w="2530" w:type="dxa"/>
            <w:tcBorders>
              <w:left w:val="nil"/>
            </w:tcBorders>
            <w:shd w:val="clear" w:color="auto" w:fill="E6E7E8" w:themeFill="background2"/>
          </w:tcPr>
          <w:p w14:paraId="2CAB8E1B" w14:textId="77777777" w:rsidR="00263514" w:rsidRDefault="00263514" w:rsidP="00346D7D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</w:pPr>
            <w:r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lastRenderedPageBreak/>
              <w:t>OUR PEOPLE</w:t>
            </w:r>
          </w:p>
          <w:p w14:paraId="1EE0A034" w14:textId="77777777" w:rsidR="00990F14" w:rsidRPr="00990F14" w:rsidRDefault="00990F14" w:rsidP="00990F14"/>
          <w:p w14:paraId="38952EBA" w14:textId="77777777" w:rsidR="00990F14" w:rsidRPr="00990F14" w:rsidRDefault="00990F14" w:rsidP="00990F14">
            <w:pPr>
              <w:jc w:val="center"/>
            </w:pPr>
          </w:p>
        </w:tc>
        <w:tc>
          <w:tcPr>
            <w:tcW w:w="7550" w:type="dxa"/>
            <w:tcBorders>
              <w:right w:val="nil"/>
            </w:tcBorders>
            <w:shd w:val="clear" w:color="auto" w:fill="auto"/>
          </w:tcPr>
          <w:p w14:paraId="46ED0B98" w14:textId="633CFD60" w:rsidR="00263514" w:rsidRDefault="00263514" w:rsidP="00E773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263514">
              <w:rPr>
                <w:color w:val="808080" w:themeColor="background1" w:themeShade="80"/>
                <w:sz w:val="20"/>
                <w:szCs w:val="20"/>
              </w:rPr>
              <w:t>Demonstrate and foster values-based leadership.</w:t>
            </w:r>
            <w:r w:rsidR="0042250E">
              <w:t xml:space="preserve"> </w:t>
            </w:r>
            <w:r w:rsidR="0042250E" w:rsidRPr="0042250E">
              <w:rPr>
                <w:color w:val="808080" w:themeColor="background1" w:themeShade="80"/>
                <w:sz w:val="20"/>
                <w:szCs w:val="20"/>
              </w:rPr>
              <w:t>role modelling Endeavour Foundation</w:t>
            </w:r>
            <w:r w:rsidR="00373A7E">
              <w:rPr>
                <w:color w:val="808080" w:themeColor="background1" w:themeShade="80"/>
                <w:sz w:val="20"/>
                <w:szCs w:val="20"/>
              </w:rPr>
              <w:t>’</w:t>
            </w:r>
            <w:r w:rsidR="0042250E" w:rsidRPr="0042250E">
              <w:rPr>
                <w:color w:val="808080" w:themeColor="background1" w:themeShade="80"/>
                <w:sz w:val="20"/>
                <w:szCs w:val="20"/>
              </w:rPr>
              <w:t>s values and behaviours.</w:t>
            </w:r>
          </w:p>
          <w:p w14:paraId="1DA11550" w14:textId="50B09B9F" w:rsidR="0042250E" w:rsidRPr="00263514" w:rsidRDefault="0042250E" w:rsidP="00E773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42250E">
              <w:rPr>
                <w:color w:val="808080" w:themeColor="background1" w:themeShade="80"/>
                <w:sz w:val="20"/>
                <w:szCs w:val="20"/>
              </w:rPr>
              <w:t xml:space="preserve">Navigate, contribute </w:t>
            </w:r>
            <w:r w:rsidR="005D3606" w:rsidRPr="0042250E">
              <w:rPr>
                <w:color w:val="808080" w:themeColor="background1" w:themeShade="80"/>
                <w:sz w:val="20"/>
                <w:szCs w:val="20"/>
              </w:rPr>
              <w:t>to,</w:t>
            </w:r>
            <w:r w:rsidRPr="0042250E">
              <w:rPr>
                <w:color w:val="808080" w:themeColor="background1" w:themeShade="80"/>
                <w:sz w:val="20"/>
                <w:szCs w:val="20"/>
              </w:rPr>
              <w:t xml:space="preserve"> and influence cross functional collaboration and stakeholder management.   </w:t>
            </w:r>
          </w:p>
          <w:p w14:paraId="7E2D4A02" w14:textId="003A4AB7" w:rsidR="00263514" w:rsidRDefault="00263514" w:rsidP="00E773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263514">
              <w:rPr>
                <w:color w:val="808080" w:themeColor="background1" w:themeShade="80"/>
                <w:sz w:val="20"/>
                <w:szCs w:val="20"/>
              </w:rPr>
              <w:t>Be accountable for ensuring appropriate governance and assurance in decision making.</w:t>
            </w:r>
          </w:p>
          <w:p w14:paraId="4E2E5FF9" w14:textId="74BD29D9" w:rsidR="00263514" w:rsidRPr="0042250E" w:rsidRDefault="0042250E" w:rsidP="00E773FC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18"/>
                <w:szCs w:val="18"/>
              </w:rPr>
            </w:pPr>
            <w:r>
              <w:rPr>
                <w:color w:val="808080" w:themeColor="background1" w:themeShade="80"/>
                <w:sz w:val="20"/>
                <w:szCs w:val="18"/>
              </w:rPr>
              <w:t>P</w:t>
            </w:r>
            <w:r w:rsidR="00263514" w:rsidRPr="00263514">
              <w:rPr>
                <w:color w:val="808080" w:themeColor="background1" w:themeShade="80"/>
                <w:sz w:val="20"/>
                <w:szCs w:val="18"/>
              </w:rPr>
              <w:t>rovide clear direction aligning with organisational strategy, goals and values.</w:t>
            </w:r>
          </w:p>
        </w:tc>
      </w:tr>
      <w:tr w:rsidR="00263514" w:rsidRPr="00263514" w14:paraId="15859014" w14:textId="77777777" w:rsidTr="00F03927">
        <w:trPr>
          <w:trHeight w:val="4701"/>
        </w:trPr>
        <w:tc>
          <w:tcPr>
            <w:tcW w:w="2530" w:type="dxa"/>
            <w:tcBorders>
              <w:left w:val="nil"/>
            </w:tcBorders>
            <w:shd w:val="clear" w:color="auto" w:fill="E6E7E8" w:themeFill="background2"/>
          </w:tcPr>
          <w:p w14:paraId="07BC38B0" w14:textId="474EA82E" w:rsidR="00263514" w:rsidRDefault="00263514" w:rsidP="00346D7D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</w:pPr>
            <w:r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 xml:space="preserve">OPERATIONAL EXCELLENCE </w:t>
            </w:r>
          </w:p>
        </w:tc>
        <w:tc>
          <w:tcPr>
            <w:tcW w:w="7550" w:type="dxa"/>
            <w:tcBorders>
              <w:right w:val="nil"/>
            </w:tcBorders>
            <w:shd w:val="clear" w:color="auto" w:fill="auto"/>
          </w:tcPr>
          <w:p w14:paraId="7805970C" w14:textId="7AA831C0" w:rsidR="00AC7800" w:rsidRDefault="00373A7E" w:rsidP="00AC780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>Play a lead role in the establishment of the Centre for Excellence with a focus on meaningful and impactful research that improves the lives of people with disability.</w:t>
            </w:r>
          </w:p>
          <w:p w14:paraId="0ADBAF4E" w14:textId="2F9B6AAB" w:rsidR="00AC7800" w:rsidRPr="00F95C65" w:rsidRDefault="00AC7800" w:rsidP="00AC780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F95C65">
              <w:rPr>
                <w:color w:val="808080" w:themeColor="background1" w:themeShade="80"/>
                <w:sz w:val="20"/>
                <w:szCs w:val="20"/>
              </w:rPr>
              <w:t xml:space="preserve">Develop </w:t>
            </w:r>
            <w:r w:rsidR="00373A7E">
              <w:rPr>
                <w:color w:val="808080" w:themeColor="background1" w:themeShade="80"/>
                <w:sz w:val="20"/>
                <w:szCs w:val="20"/>
              </w:rPr>
              <w:t>research proposals, guidelines and project plans to support Endeavour Foundation’s research strategy.</w:t>
            </w:r>
          </w:p>
          <w:p w14:paraId="21E53894" w14:textId="23A48C54" w:rsidR="00263514" w:rsidRDefault="00373A7E" w:rsidP="00AC780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>Identify and develop opportunities for linkages with universities, government and research bodies to enhance research opportunities and partnerships.</w:t>
            </w:r>
          </w:p>
          <w:p w14:paraId="2A516629" w14:textId="60DDFCF4" w:rsidR="00F95C65" w:rsidRPr="00AC7800" w:rsidRDefault="00373A7E" w:rsidP="00AC7800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18"/>
                <w:szCs w:val="18"/>
              </w:rPr>
            </w:pPr>
            <w:r>
              <w:rPr>
                <w:color w:val="808080" w:themeColor="background1" w:themeShade="80"/>
                <w:sz w:val="20"/>
                <w:szCs w:val="18"/>
              </w:rPr>
              <w:t>Contribute to publications where appropriate.</w:t>
            </w:r>
          </w:p>
          <w:p w14:paraId="2E40BB4E" w14:textId="6A035322" w:rsidR="005D3606" w:rsidRDefault="00373A7E" w:rsidP="0031362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 xml:space="preserve">Collate and analyse research data to interpret trends and report to the Endeavour Foundation Senior leadership team and Executive as required. </w:t>
            </w:r>
          </w:p>
          <w:p w14:paraId="5DAD2FA2" w14:textId="2581349F" w:rsidR="008F6414" w:rsidRPr="00AE04A8" w:rsidRDefault="00373A7E" w:rsidP="008F641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 xml:space="preserve">Monitor potential avenues for research funding including philanthropic grants where available. </w:t>
            </w:r>
          </w:p>
          <w:p w14:paraId="3E308C93" w14:textId="77777777" w:rsidR="00F03927" w:rsidRDefault="00F03927" w:rsidP="00AE04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>Oversee the activities of the Endeavour Foundation Disability Research Fund including the annual Grants Round and subsequent outputs and reporting from Grant recipients.</w:t>
            </w:r>
          </w:p>
          <w:p w14:paraId="5AD76D36" w14:textId="3AA4E7DE" w:rsidR="00AE04A8" w:rsidRPr="00AE04A8" w:rsidRDefault="00F03927" w:rsidP="00AE04A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>Develop and maintain mutually beneficial working relationships within Endeavour Foundation and with external bodies to establish viable interactive partnerships and collaborative opportunities.</w:t>
            </w:r>
          </w:p>
        </w:tc>
      </w:tr>
      <w:tr w:rsidR="00263514" w:rsidRPr="00263514" w14:paraId="51F88BC3" w14:textId="77777777" w:rsidTr="00263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8"/>
        </w:trPr>
        <w:tc>
          <w:tcPr>
            <w:tcW w:w="2530" w:type="dxa"/>
            <w:tcBorders>
              <w:left w:val="nil"/>
            </w:tcBorders>
            <w:shd w:val="clear" w:color="auto" w:fill="E6E7E8" w:themeFill="background2"/>
          </w:tcPr>
          <w:p w14:paraId="4CC38027" w14:textId="49952049" w:rsidR="00263514" w:rsidRDefault="00263514" w:rsidP="00346D7D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</w:pPr>
            <w:r>
              <w:rPr>
                <w:rFonts w:ascii="Arial" w:eastAsia="SimSun" w:hAnsi="Arial"/>
                <w:b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 xml:space="preserve">FINANCIAL SUSTAINABILITY </w:t>
            </w:r>
          </w:p>
        </w:tc>
        <w:tc>
          <w:tcPr>
            <w:tcW w:w="7550" w:type="dxa"/>
            <w:tcBorders>
              <w:right w:val="nil"/>
            </w:tcBorders>
            <w:shd w:val="clear" w:color="auto" w:fill="auto"/>
          </w:tcPr>
          <w:p w14:paraId="11FE37B2" w14:textId="0FF72ED3" w:rsidR="0042250E" w:rsidRPr="005D3606" w:rsidRDefault="0042250E" w:rsidP="0031362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5D3606">
              <w:rPr>
                <w:color w:val="808080" w:themeColor="background1" w:themeShade="80"/>
                <w:sz w:val="20"/>
                <w:szCs w:val="20"/>
              </w:rPr>
              <w:t xml:space="preserve">Clear decision making balancing a commercial environment and </w:t>
            </w:r>
            <w:r w:rsidR="00F03927">
              <w:rPr>
                <w:color w:val="808080" w:themeColor="background1" w:themeShade="80"/>
                <w:sz w:val="20"/>
                <w:szCs w:val="20"/>
              </w:rPr>
              <w:t>research priorities.</w:t>
            </w:r>
          </w:p>
          <w:p w14:paraId="0DA1EA7C" w14:textId="7D85C583" w:rsidR="0031362A" w:rsidRPr="005D3606" w:rsidRDefault="00160388" w:rsidP="0031362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color w:val="808080" w:themeColor="background1" w:themeShade="80"/>
                <w:sz w:val="20"/>
                <w:szCs w:val="20"/>
              </w:rPr>
            </w:pPr>
            <w:r w:rsidRPr="005D3606">
              <w:rPr>
                <w:color w:val="808080" w:themeColor="background1" w:themeShade="80"/>
                <w:sz w:val="20"/>
                <w:szCs w:val="20"/>
              </w:rPr>
              <w:t>Support Endeavour Foundation’s operational viability through the successful management of finances within your role, and continuously identify opportunities to increase efficiencies</w:t>
            </w:r>
            <w:r w:rsidR="00F03927">
              <w:rPr>
                <w:color w:val="808080" w:themeColor="background1" w:themeShade="80"/>
                <w:sz w:val="20"/>
                <w:szCs w:val="20"/>
              </w:rPr>
              <w:t>.</w:t>
            </w:r>
          </w:p>
          <w:p w14:paraId="03183010" w14:textId="02F06128" w:rsidR="00160388" w:rsidRPr="00160388" w:rsidRDefault="005D3606" w:rsidP="00B903C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>Support the development of</w:t>
            </w:r>
            <w:r w:rsidR="0042250E" w:rsidRPr="005D3606">
              <w:rPr>
                <w:color w:val="808080" w:themeColor="background1" w:themeShade="80"/>
                <w:sz w:val="20"/>
                <w:szCs w:val="20"/>
              </w:rPr>
              <w:t xml:space="preserve"> business plans aligned to the </w:t>
            </w:r>
            <w:r w:rsidR="00F03927">
              <w:rPr>
                <w:color w:val="808080" w:themeColor="background1" w:themeShade="80"/>
                <w:sz w:val="20"/>
                <w:szCs w:val="20"/>
              </w:rPr>
              <w:t>Centre for</w:t>
            </w:r>
            <w:r w:rsidR="00B903CE">
              <w:rPr>
                <w:color w:val="808080" w:themeColor="background1" w:themeShade="80"/>
                <w:sz w:val="20"/>
                <w:szCs w:val="20"/>
              </w:rPr>
              <w:t xml:space="preserve"> E</w:t>
            </w:r>
            <w:r w:rsidR="00F03927">
              <w:rPr>
                <w:color w:val="808080" w:themeColor="background1" w:themeShade="80"/>
                <w:sz w:val="20"/>
                <w:szCs w:val="20"/>
              </w:rPr>
              <w:t>xcellence</w:t>
            </w:r>
            <w:r w:rsidR="00160388" w:rsidRPr="005D3606">
              <w:rPr>
                <w:color w:val="808080" w:themeColor="background1" w:themeShade="80"/>
                <w:sz w:val="20"/>
                <w:szCs w:val="20"/>
              </w:rPr>
              <w:t xml:space="preserve">, maintaining </w:t>
            </w:r>
            <w:r w:rsidR="00F03927">
              <w:rPr>
                <w:color w:val="808080" w:themeColor="background1" w:themeShade="80"/>
                <w:sz w:val="20"/>
                <w:szCs w:val="20"/>
              </w:rPr>
              <w:t>soun</w:t>
            </w:r>
            <w:r w:rsidR="00B903CE">
              <w:rPr>
                <w:color w:val="808080" w:themeColor="background1" w:themeShade="80"/>
                <w:sz w:val="20"/>
                <w:szCs w:val="20"/>
              </w:rPr>
              <w:t>d communication</w:t>
            </w:r>
            <w:r w:rsidR="00F03927">
              <w:rPr>
                <w:color w:val="808080" w:themeColor="background1" w:themeShade="8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with your Leader to monitor and report on progress.  </w:t>
            </w:r>
          </w:p>
        </w:tc>
      </w:tr>
    </w:tbl>
    <w:p w14:paraId="11A40287" w14:textId="77777777" w:rsidR="00ED6EE1" w:rsidRDefault="00ED6EE1" w:rsidP="005D3606">
      <w:pPr>
        <w:ind w:left="-426"/>
        <w:jc w:val="both"/>
        <w:rPr>
          <w:rFonts w:cs="Arial"/>
          <w:b/>
          <w:color w:val="808080" w:themeColor="background1" w:themeShade="80"/>
        </w:rPr>
      </w:pPr>
    </w:p>
    <w:p w14:paraId="042BEE68" w14:textId="31CE76A6" w:rsidR="00160388" w:rsidRPr="00F516F2" w:rsidRDefault="00263514" w:rsidP="005D3606">
      <w:pPr>
        <w:ind w:left="-426"/>
        <w:jc w:val="both"/>
        <w:rPr>
          <w:rFonts w:cs="Arial"/>
          <w:b/>
          <w:color w:val="808080" w:themeColor="background1" w:themeShade="80"/>
        </w:rPr>
      </w:pPr>
      <w:r w:rsidRPr="00F516F2">
        <w:rPr>
          <w:rFonts w:cs="Arial"/>
          <w:b/>
          <w:color w:val="808080" w:themeColor="background1" w:themeShade="80"/>
        </w:rPr>
        <w:t>WHAT YOU NEED TO SUCCEED</w:t>
      </w:r>
    </w:p>
    <w:tbl>
      <w:tblPr>
        <w:tblStyle w:val="GridTable5Dark-Accent6"/>
        <w:tblW w:w="10285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2750"/>
        <w:gridCol w:w="7535"/>
      </w:tblGrid>
      <w:tr w:rsidR="00263514" w:rsidRPr="00B845F9" w14:paraId="2143FBBE" w14:textId="77777777" w:rsidTr="005D3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6E7E8" w:themeFill="background2"/>
          </w:tcPr>
          <w:p w14:paraId="191464B9" w14:textId="77777777" w:rsidR="00263514" w:rsidRPr="008E35AA" w:rsidRDefault="00263514" w:rsidP="00145A41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Cs w:val="0"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</w:pPr>
            <w:r w:rsidRPr="008E35AA">
              <w:rPr>
                <w:rFonts w:ascii="Arial" w:eastAsia="SimSun" w:hAnsi="Arial"/>
                <w:bCs w:val="0"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>CAPABILITIES</w:t>
            </w:r>
            <w:r>
              <w:rPr>
                <w:rFonts w:ascii="Arial" w:eastAsia="SimSun" w:hAnsi="Arial"/>
                <w:bCs w:val="0"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 xml:space="preserve"> </w:t>
            </w:r>
          </w:p>
        </w:tc>
        <w:tc>
          <w:tcPr>
            <w:tcW w:w="753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533E207" w14:textId="156C47C4" w:rsidR="00A9741C" w:rsidRDefault="00A9741C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>Ability to.</w:t>
            </w:r>
            <w:r w:rsidR="00B903CE">
              <w:rPr>
                <w:color w:val="808080" w:themeColor="background1" w:themeShade="80"/>
                <w:sz w:val="20"/>
                <w:szCs w:val="20"/>
              </w:rPr>
              <w:t>collate, analyse and present research information to inform organisational strategy and operational excellence</w:t>
            </w:r>
          </w:p>
          <w:p w14:paraId="23B2E96E" w14:textId="1F126C16" w:rsidR="00A9741C" w:rsidRPr="00A9741C" w:rsidRDefault="00A9741C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A9741C">
              <w:rPr>
                <w:color w:val="808080" w:themeColor="background1" w:themeShade="80"/>
                <w:sz w:val="20"/>
                <w:szCs w:val="20"/>
              </w:rPr>
              <w:t xml:space="preserve">Ability to </w:t>
            </w:r>
            <w:r w:rsidR="00B903CE">
              <w:rPr>
                <w:color w:val="808080" w:themeColor="background1" w:themeShade="80"/>
                <w:sz w:val="20"/>
                <w:szCs w:val="20"/>
              </w:rPr>
              <w:t>develop and maintain positive collaborative relationships</w:t>
            </w:r>
          </w:p>
          <w:p w14:paraId="3E68C9AD" w14:textId="3949424E" w:rsidR="00263514" w:rsidRPr="005D3606" w:rsidRDefault="00263514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D3606">
              <w:rPr>
                <w:color w:val="808080" w:themeColor="background1" w:themeShade="80"/>
                <w:sz w:val="20"/>
                <w:szCs w:val="20"/>
              </w:rPr>
              <w:t>Ability to proactively strive to achieve measures of success, take initiative and continuously seek to improve individual and business performance</w:t>
            </w:r>
            <w:r w:rsidR="00E773FC" w:rsidRPr="005D3606">
              <w:rPr>
                <w:color w:val="808080" w:themeColor="background1" w:themeShade="80"/>
                <w:sz w:val="20"/>
                <w:szCs w:val="20"/>
              </w:rPr>
              <w:t xml:space="preserve">. </w:t>
            </w:r>
          </w:p>
          <w:p w14:paraId="1D6E030B" w14:textId="499D8B1A" w:rsidR="00160388" w:rsidRPr="005D3606" w:rsidRDefault="00B903CE" w:rsidP="00ED6EE1">
            <w:pPr>
              <w:numPr>
                <w:ilvl w:val="0"/>
                <w:numId w:val="16"/>
              </w:numPr>
              <w:adjustRightInd/>
              <w:snapToGrid/>
              <w:spacing w:after="0" w:line="240" w:lineRule="auto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</w:pPr>
            <w:r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  <w:t>A</w:t>
            </w:r>
            <w:r w:rsidR="00263514" w:rsidRPr="005D3606"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  <w:t>bility to be</w:t>
            </w:r>
            <w:r w:rsidR="00160388" w:rsidRPr="005D3606"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  <w:t xml:space="preserve"> adaptable</w:t>
            </w:r>
            <w:r w:rsidR="002C598E"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  <w:t>,</w:t>
            </w:r>
            <w:r w:rsidR="00263514" w:rsidRPr="005D3606"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  <w:t xml:space="preserve"> </w:t>
            </w:r>
            <w:r w:rsidR="002C598E" w:rsidRPr="005D3606"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  <w:t>flexible,</w:t>
            </w:r>
            <w:r w:rsidR="00263514" w:rsidRPr="005D3606"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  <w:t xml:space="preserve"> and proactive with a sense of urgency to adapt to a changing environment</w:t>
            </w:r>
            <w:r w:rsidR="00160388" w:rsidRPr="005D3606"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  <w:t xml:space="preserve"> </w:t>
            </w:r>
          </w:p>
          <w:p w14:paraId="67B837DD" w14:textId="20C95565" w:rsidR="00263514" w:rsidRPr="005D3606" w:rsidRDefault="00263514" w:rsidP="00B903CE">
            <w:pPr>
              <w:adjustRightInd/>
              <w:snapToGrid/>
              <w:spacing w:after="0" w:line="240" w:lineRule="auto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808080" w:themeColor="background1" w:themeShade="80"/>
                <w:kern w:val="0"/>
                <w:sz w:val="20"/>
                <w:szCs w:val="20"/>
                <w:lang w:eastAsia="en-AU"/>
              </w:rPr>
            </w:pPr>
          </w:p>
        </w:tc>
      </w:tr>
      <w:tr w:rsidR="00263514" w:rsidRPr="00B845F9" w14:paraId="0DE06B43" w14:textId="77777777" w:rsidTr="005D3606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left w:val="nil"/>
              <w:bottom w:val="single" w:sz="4" w:space="0" w:color="auto"/>
            </w:tcBorders>
            <w:shd w:val="clear" w:color="auto" w:fill="E6E7E8" w:themeFill="background2"/>
          </w:tcPr>
          <w:p w14:paraId="481D756D" w14:textId="77777777" w:rsidR="00263514" w:rsidRPr="00470DC6" w:rsidRDefault="00263514" w:rsidP="00145A41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Cs w:val="0"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</w:pPr>
            <w:r w:rsidRPr="00470DC6">
              <w:rPr>
                <w:rFonts w:ascii="Arial" w:eastAsia="SimSun" w:hAnsi="Arial"/>
                <w:bCs w:val="0"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>SKILLS &amp; QUALIFICATIONS</w:t>
            </w:r>
          </w:p>
          <w:p w14:paraId="2D2EA26D" w14:textId="77777777" w:rsidR="00263514" w:rsidRPr="00470DC6" w:rsidRDefault="00263514" w:rsidP="00145A41">
            <w:pPr>
              <w:pStyle w:val="0NormalbodySpicers"/>
              <w:spacing w:after="0" w:line="240" w:lineRule="auto"/>
              <w:ind w:left="34"/>
              <w:rPr>
                <w:rFonts w:ascii="Arial" w:eastAsia="SimSun" w:hAnsi="Arial"/>
                <w:b w:val="0"/>
                <w:bCs w:val="0"/>
                <w:i/>
                <w:color w:val="D32846" w:themeColor="accent2"/>
                <w:kern w:val="20"/>
                <w:sz w:val="20"/>
                <w:szCs w:val="24"/>
                <w:lang w:val="en-AU" w:eastAsia="zh-CN"/>
              </w:rPr>
            </w:pPr>
          </w:p>
        </w:tc>
        <w:tc>
          <w:tcPr>
            <w:tcW w:w="753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E144E2E" w14:textId="13C14B86" w:rsidR="0042250E" w:rsidRPr="005D3606" w:rsidRDefault="00B903CE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 xml:space="preserve">Post-graduate </w:t>
            </w:r>
            <w:r w:rsidR="00AE04A8" w:rsidRPr="00AE04A8">
              <w:rPr>
                <w:color w:val="808080" w:themeColor="background1" w:themeShade="80"/>
                <w:sz w:val="20"/>
                <w:szCs w:val="20"/>
              </w:rPr>
              <w:t>T</w:t>
            </w:r>
            <w:r w:rsidR="00E773FC" w:rsidRPr="00AE04A8">
              <w:rPr>
                <w:color w:val="808080" w:themeColor="background1" w:themeShade="80"/>
                <w:sz w:val="20"/>
                <w:szCs w:val="20"/>
              </w:rPr>
              <w:t>ertiary qualification</w:t>
            </w:r>
            <w:r w:rsidR="00AE04A8" w:rsidRPr="00AE04A8">
              <w:rPr>
                <w:color w:val="808080" w:themeColor="background1" w:themeShade="80"/>
                <w:sz w:val="20"/>
                <w:szCs w:val="20"/>
              </w:rPr>
              <w:t xml:space="preserve"> </w:t>
            </w:r>
            <w:r>
              <w:rPr>
                <w:color w:val="808080" w:themeColor="background1" w:themeShade="80"/>
                <w:sz w:val="20"/>
                <w:szCs w:val="20"/>
              </w:rPr>
              <w:t>in an area of research relevant to disability</w:t>
            </w:r>
          </w:p>
          <w:p w14:paraId="77AD3578" w14:textId="2FFC3780" w:rsidR="002C598E" w:rsidRPr="002C598E" w:rsidRDefault="002C598E" w:rsidP="00ED6EE1">
            <w:pPr>
              <w:pStyle w:val="ListParagraph"/>
              <w:numPr>
                <w:ilvl w:val="0"/>
                <w:numId w:val="1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2C598E">
              <w:rPr>
                <w:color w:val="808080" w:themeColor="background1" w:themeShade="80"/>
                <w:sz w:val="20"/>
                <w:szCs w:val="20"/>
              </w:rPr>
              <w:t>Exceptional stakeholder management and negotiation skills, with an adaptable communication style.</w:t>
            </w:r>
          </w:p>
          <w:p w14:paraId="2C962878" w14:textId="01F6E49E" w:rsidR="00160388" w:rsidRDefault="00160388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D3606">
              <w:rPr>
                <w:color w:val="808080" w:themeColor="background1" w:themeShade="80"/>
                <w:sz w:val="20"/>
                <w:szCs w:val="20"/>
              </w:rPr>
              <w:t>High level research and analytical skills for data discovery and reporting</w:t>
            </w:r>
            <w:r w:rsidR="00A9741C">
              <w:rPr>
                <w:color w:val="808080" w:themeColor="background1" w:themeShade="80"/>
                <w:sz w:val="20"/>
                <w:szCs w:val="20"/>
              </w:rPr>
              <w:t>.</w:t>
            </w:r>
          </w:p>
          <w:p w14:paraId="52CA11A8" w14:textId="7A4399DF" w:rsidR="005D3606" w:rsidRDefault="00A9741C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>Superior</w:t>
            </w:r>
            <w:r w:rsidR="005D3606" w:rsidRPr="005D3606">
              <w:rPr>
                <w:color w:val="808080" w:themeColor="background1" w:themeShade="80"/>
                <w:sz w:val="20"/>
                <w:szCs w:val="20"/>
              </w:rPr>
              <w:t xml:space="preserve"> written and verbal communication skills, to ensure clear and concise information is developed and presented</w:t>
            </w:r>
            <w:r>
              <w:rPr>
                <w:color w:val="808080" w:themeColor="background1" w:themeShade="80"/>
                <w:sz w:val="20"/>
                <w:szCs w:val="20"/>
              </w:rPr>
              <w:t xml:space="preserve"> to key stakeholders. </w:t>
            </w:r>
          </w:p>
          <w:p w14:paraId="0E72F49A" w14:textId="7E7872BB" w:rsidR="002C598E" w:rsidRPr="002C598E" w:rsidRDefault="002C598E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2C598E">
              <w:rPr>
                <w:color w:val="808080" w:themeColor="background1" w:themeShade="80"/>
                <w:sz w:val="20"/>
                <w:szCs w:val="20"/>
              </w:rPr>
              <w:t>Demonstrated problem solving skills, to successfully identify problems, develop solutions and implement these using a logical and systematic approach.</w:t>
            </w:r>
          </w:p>
          <w:p w14:paraId="6D15741B" w14:textId="2F14E3FA" w:rsidR="00A9741C" w:rsidRDefault="00A9741C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A9741C">
              <w:rPr>
                <w:color w:val="808080" w:themeColor="background1" w:themeShade="80"/>
                <w:sz w:val="20"/>
                <w:szCs w:val="20"/>
              </w:rPr>
              <w:t>Strong proficiency with Microsoft Suit</w:t>
            </w:r>
            <w:r w:rsidR="008F6414">
              <w:rPr>
                <w:color w:val="808080" w:themeColor="background1" w:themeShade="80"/>
                <w:sz w:val="20"/>
                <w:szCs w:val="20"/>
              </w:rPr>
              <w:t>e</w:t>
            </w:r>
            <w:r w:rsidRPr="00A9741C">
              <w:rPr>
                <w:color w:val="808080" w:themeColor="background1" w:themeShade="80"/>
                <w:sz w:val="20"/>
                <w:szCs w:val="20"/>
              </w:rPr>
              <w:t xml:space="preserve"> of products including Excel, PowerPoint, and other programs relevant to the role.</w:t>
            </w:r>
          </w:p>
          <w:p w14:paraId="565ACF42" w14:textId="1CFDA44E" w:rsidR="00B903CE" w:rsidRPr="00A9741C" w:rsidRDefault="00B903CE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color w:val="808080" w:themeColor="background1" w:themeShade="80"/>
                <w:sz w:val="20"/>
                <w:szCs w:val="20"/>
              </w:rPr>
              <w:t>A current drivers licence and willingness to undergo security checks relevant to the role.</w:t>
            </w:r>
          </w:p>
          <w:p w14:paraId="711A028A" w14:textId="797B0774" w:rsidR="00A9741C" w:rsidRPr="00A9741C" w:rsidRDefault="00A9741C" w:rsidP="00B903CE">
            <w:pPr>
              <w:pStyle w:val="ListParagraph"/>
              <w:spacing w:after="0" w:line="240" w:lineRule="auto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</w:p>
        </w:tc>
      </w:tr>
      <w:tr w:rsidR="00263514" w:rsidRPr="004B12C2" w14:paraId="0D634673" w14:textId="77777777" w:rsidTr="00AE0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0" w:type="dxa"/>
            <w:tcBorders>
              <w:left w:val="nil"/>
              <w:bottom w:val="single" w:sz="4" w:space="0" w:color="auto"/>
            </w:tcBorders>
            <w:shd w:val="clear" w:color="auto" w:fill="E6E7E8" w:themeFill="background2"/>
          </w:tcPr>
          <w:p w14:paraId="757F9804" w14:textId="77777777" w:rsidR="00263514" w:rsidRPr="002D79DD" w:rsidRDefault="00263514" w:rsidP="00145A41">
            <w:pPr>
              <w:pStyle w:val="0NormalbodySpicers"/>
              <w:spacing w:after="0" w:line="240" w:lineRule="auto"/>
              <w:ind w:left="34"/>
              <w:rPr>
                <w:rFonts w:ascii="Arial" w:hAnsi="Arial"/>
              </w:rPr>
            </w:pPr>
            <w:r w:rsidRPr="008E35AA">
              <w:rPr>
                <w:rFonts w:ascii="Arial" w:eastAsia="SimSun" w:hAnsi="Arial"/>
                <w:bCs w:val="0"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>EXPERIENCE</w:t>
            </w:r>
            <w:r>
              <w:rPr>
                <w:rFonts w:ascii="Arial" w:eastAsia="SimSun" w:hAnsi="Arial"/>
                <w:bCs w:val="0"/>
                <w:color w:val="808080" w:themeColor="background1" w:themeShade="80"/>
                <w:kern w:val="20"/>
                <w:sz w:val="20"/>
                <w:szCs w:val="24"/>
                <w:lang w:val="en-AU" w:eastAsia="zh-CN"/>
              </w:rPr>
              <w:t xml:space="preserve"> </w:t>
            </w:r>
          </w:p>
        </w:tc>
        <w:tc>
          <w:tcPr>
            <w:tcW w:w="7535" w:type="dxa"/>
            <w:tcBorders>
              <w:right w:val="nil"/>
            </w:tcBorders>
            <w:shd w:val="clear" w:color="auto" w:fill="auto"/>
          </w:tcPr>
          <w:p w14:paraId="3AF7D7E0" w14:textId="6C8DFC55" w:rsidR="00263514" w:rsidRPr="005D3606" w:rsidRDefault="00263514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D3606">
              <w:rPr>
                <w:color w:val="808080" w:themeColor="background1" w:themeShade="80"/>
                <w:sz w:val="20"/>
                <w:szCs w:val="20"/>
              </w:rPr>
              <w:t xml:space="preserve">Proven experience </w:t>
            </w:r>
            <w:r w:rsidR="00B903CE">
              <w:rPr>
                <w:color w:val="808080" w:themeColor="background1" w:themeShade="80"/>
                <w:sz w:val="20"/>
                <w:szCs w:val="20"/>
              </w:rPr>
              <w:t xml:space="preserve">in undertaking research within the tertiary sector </w:t>
            </w:r>
            <w:r w:rsidR="00160388" w:rsidRPr="005D3606">
              <w:rPr>
                <w:color w:val="808080" w:themeColor="background1" w:themeShade="80"/>
                <w:sz w:val="20"/>
                <w:szCs w:val="20"/>
              </w:rPr>
              <w:t xml:space="preserve"> </w:t>
            </w:r>
          </w:p>
          <w:p w14:paraId="19F7AB0D" w14:textId="37FAB9D1" w:rsidR="00160388" w:rsidRPr="005D3606" w:rsidRDefault="0031362A" w:rsidP="00ED6EE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5D3606">
              <w:rPr>
                <w:color w:val="808080" w:themeColor="background1" w:themeShade="80"/>
                <w:sz w:val="20"/>
                <w:szCs w:val="20"/>
              </w:rPr>
              <w:t xml:space="preserve">A diverse skill set </w:t>
            </w:r>
            <w:r w:rsidR="005D3606" w:rsidRPr="005D3606">
              <w:rPr>
                <w:color w:val="808080" w:themeColor="background1" w:themeShade="80"/>
                <w:sz w:val="20"/>
                <w:szCs w:val="20"/>
              </w:rPr>
              <w:t xml:space="preserve">with </w:t>
            </w:r>
            <w:r w:rsidR="00B903CE">
              <w:rPr>
                <w:color w:val="808080" w:themeColor="background1" w:themeShade="80"/>
                <w:sz w:val="20"/>
                <w:szCs w:val="20"/>
              </w:rPr>
              <w:t>the ability to manage tasks whilst also maintaining strong internal and external stakeholder relationships.</w:t>
            </w:r>
          </w:p>
          <w:p w14:paraId="5121811E" w14:textId="66EB2CE3" w:rsidR="00160388" w:rsidRPr="00A9741C" w:rsidRDefault="00A9741C" w:rsidP="00ED6EE1">
            <w:pPr>
              <w:pStyle w:val="ListParagraph"/>
              <w:numPr>
                <w:ilvl w:val="0"/>
                <w:numId w:val="16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 w:val="20"/>
                <w:szCs w:val="20"/>
              </w:rPr>
            </w:pPr>
            <w:r w:rsidRPr="00A9741C">
              <w:rPr>
                <w:color w:val="808080" w:themeColor="background1" w:themeShade="80"/>
                <w:sz w:val="20"/>
                <w:szCs w:val="20"/>
              </w:rPr>
              <w:t>Experience working with and understanding the NDIS</w:t>
            </w:r>
            <w:r>
              <w:rPr>
                <w:color w:val="808080" w:themeColor="background1" w:themeShade="80"/>
                <w:sz w:val="20"/>
                <w:szCs w:val="20"/>
              </w:rPr>
              <w:t xml:space="preserve"> and disability services </w:t>
            </w:r>
            <w:r w:rsidR="00AB1A9D">
              <w:rPr>
                <w:color w:val="808080" w:themeColor="background1" w:themeShade="80"/>
                <w:sz w:val="20"/>
                <w:szCs w:val="20"/>
              </w:rPr>
              <w:t>is</w:t>
            </w:r>
            <w:r>
              <w:rPr>
                <w:color w:val="808080" w:themeColor="background1" w:themeShade="80"/>
                <w:sz w:val="20"/>
                <w:szCs w:val="20"/>
              </w:rPr>
              <w:t xml:space="preserve"> highly desirable. </w:t>
            </w:r>
          </w:p>
        </w:tc>
      </w:tr>
    </w:tbl>
    <w:p w14:paraId="5CB4E459" w14:textId="22A91D93" w:rsidR="00263514" w:rsidRDefault="00263514" w:rsidP="006E51CC">
      <w:pPr>
        <w:pStyle w:val="0NormalbodySpicers"/>
        <w:rPr>
          <w:rFonts w:ascii="Arial" w:eastAsia="SimSun" w:hAnsi="Arial"/>
          <w:b/>
          <w:color w:val="808080" w:themeColor="background1" w:themeShade="80"/>
          <w:kern w:val="20"/>
          <w:sz w:val="20"/>
          <w:szCs w:val="24"/>
          <w:lang w:val="en-AU" w:eastAsia="zh-CN"/>
        </w:rPr>
      </w:pPr>
    </w:p>
    <w:p w14:paraId="4CE051D0" w14:textId="77777777" w:rsidR="00263514" w:rsidRPr="00B845F9" w:rsidRDefault="00263514" w:rsidP="006E51CC">
      <w:pPr>
        <w:pStyle w:val="0NormalbodySpicers"/>
        <w:rPr>
          <w:rFonts w:ascii="Arial" w:hAnsi="Arial"/>
          <w:color w:val="808080" w:themeColor="background1" w:themeShade="80"/>
          <w:sz w:val="20"/>
          <w:szCs w:val="20"/>
        </w:rPr>
      </w:pPr>
    </w:p>
    <w:sectPr w:rsidR="00263514" w:rsidRPr="00B845F9" w:rsidSect="0073652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-1702" w:right="1134" w:bottom="1506" w:left="1134" w:header="851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1B321" w14:textId="77777777" w:rsidR="00864DC7" w:rsidRDefault="00864DC7">
      <w:r>
        <w:separator/>
      </w:r>
    </w:p>
  </w:endnote>
  <w:endnote w:type="continuationSeparator" w:id="0">
    <w:p w14:paraId="0425C9E0" w14:textId="77777777" w:rsidR="00864DC7" w:rsidRDefault="00864DC7">
      <w:r>
        <w:continuationSeparator/>
      </w:r>
    </w:p>
  </w:endnote>
  <w:endnote w:type="continuationNotice" w:id="1">
    <w:p w14:paraId="74EDBB57" w14:textId="77777777" w:rsidR="00864DC7" w:rsidRDefault="00864D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" w:fontKey="{34EB0589-CBF8-4B3F-915C-0FA70290D29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EBD2342D-518D-4BAB-9585-DA81FDDFB871}"/>
    <w:embedBold r:id="rId3" w:fontKey="{B76A71ED-C7DA-431C-BDBE-FB9174A90614}"/>
    <w:embedItalic r:id="rId4" w:fontKey="{DC3F1ED3-3E1C-4C19-9B60-C0029E0A21F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682FB8F-104B-43DC-ADCF-86525BD129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9573724-61C5-4A0E-84F3-52391E04C740}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02190EB-534C-489A-A042-7BF0EF24FF63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45" w:type="dxa"/>
      <w:tblBorders>
        <w:insideV w:val="single" w:sz="2" w:space="0" w:color="72797F"/>
      </w:tblBorders>
      <w:tblLayout w:type="fixed"/>
      <w:tblLook w:val="01E0" w:firstRow="1" w:lastRow="1" w:firstColumn="1" w:lastColumn="1" w:noHBand="0" w:noVBand="0"/>
    </w:tblPr>
    <w:tblGrid>
      <w:gridCol w:w="9645"/>
    </w:tblGrid>
    <w:tr w:rsidR="006C3012" w14:paraId="4DBAC7C6" w14:textId="77777777" w:rsidTr="00E828A3">
      <w:trPr>
        <w:trHeight w:val="339"/>
      </w:trPr>
      <w:tc>
        <w:tcPr>
          <w:tcW w:w="9645" w:type="dxa"/>
        </w:tcPr>
        <w:p w14:paraId="13DC5A72" w14:textId="61F0717C" w:rsidR="006C3012" w:rsidRDefault="006C3012" w:rsidP="0005341B">
          <w:pPr>
            <w:pStyle w:val="Footer"/>
            <w:jc w:val="both"/>
            <w:rPr>
              <w:rFonts w:cs="Arial"/>
              <w:sz w:val="20"/>
              <w:szCs w:val="20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6704" behindDoc="1" locked="0" layoutInCell="1" allowOverlap="1" wp14:anchorId="034032AD" wp14:editId="50E4C6CD">
                <wp:simplePos x="0" y="0"/>
                <wp:positionH relativeFrom="column">
                  <wp:posOffset>3409950</wp:posOffset>
                </wp:positionH>
                <wp:positionV relativeFrom="paragraph">
                  <wp:posOffset>-170180</wp:posOffset>
                </wp:positionV>
                <wp:extent cx="2668905" cy="601345"/>
                <wp:effectExtent l="0" t="0" r="0" b="8255"/>
                <wp:wrapTight wrapText="bothSides">
                  <wp:wrapPolygon edited="0">
                    <wp:start x="18964" y="0"/>
                    <wp:lineTo x="3392" y="1369"/>
                    <wp:lineTo x="308" y="2737"/>
                    <wp:lineTo x="617" y="11633"/>
                    <wp:lineTo x="0" y="13685"/>
                    <wp:lineTo x="0" y="15054"/>
                    <wp:lineTo x="463" y="21212"/>
                    <wp:lineTo x="1696" y="21212"/>
                    <wp:lineTo x="16188" y="20528"/>
                    <wp:lineTo x="21430" y="18475"/>
                    <wp:lineTo x="21430" y="10948"/>
                    <wp:lineTo x="20814" y="6843"/>
                    <wp:lineTo x="19580" y="0"/>
                    <wp:lineTo x="18964" y="0"/>
                  </wp:wrapPolygon>
                </wp:wrapTight>
                <wp:docPr id="9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8905" cy="60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US" w:eastAsia="en-US"/>
            </w:rPr>
            <w:drawing>
              <wp:anchor distT="0" distB="0" distL="114300" distR="114300" simplePos="0" relativeHeight="251659776" behindDoc="1" locked="0" layoutInCell="1" allowOverlap="1" wp14:anchorId="73AB89E7" wp14:editId="16D65530">
                <wp:simplePos x="0" y="0"/>
                <wp:positionH relativeFrom="column">
                  <wp:posOffset>3409950</wp:posOffset>
                </wp:positionH>
                <wp:positionV relativeFrom="paragraph">
                  <wp:posOffset>-170180</wp:posOffset>
                </wp:positionV>
                <wp:extent cx="2668905" cy="601345"/>
                <wp:effectExtent l="0" t="0" r="0" b="8255"/>
                <wp:wrapTight wrapText="bothSides">
                  <wp:wrapPolygon edited="0">
                    <wp:start x="18964" y="0"/>
                    <wp:lineTo x="3392" y="1369"/>
                    <wp:lineTo x="308" y="2737"/>
                    <wp:lineTo x="617" y="11633"/>
                    <wp:lineTo x="0" y="13685"/>
                    <wp:lineTo x="0" y="15054"/>
                    <wp:lineTo x="463" y="21212"/>
                    <wp:lineTo x="1696" y="21212"/>
                    <wp:lineTo x="16188" y="20528"/>
                    <wp:lineTo x="21430" y="18475"/>
                    <wp:lineTo x="21430" y="10948"/>
                    <wp:lineTo x="20814" y="6843"/>
                    <wp:lineTo x="19580" y="0"/>
                    <wp:lineTo x="18964" y="0"/>
                  </wp:wrapPolygon>
                </wp:wrapTight>
                <wp:docPr id="99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8905" cy="601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rial"/>
              <w:sz w:val="20"/>
              <w:szCs w:val="20"/>
            </w:rPr>
            <w:t>Success Profile: Program Education Manager</w:t>
          </w:r>
          <w:r>
            <w:rPr>
              <w:rFonts w:cs="Arial"/>
              <w:sz w:val="20"/>
              <w:szCs w:val="20"/>
            </w:rPr>
            <w:tab/>
          </w:r>
        </w:p>
        <w:p w14:paraId="07867ECA" w14:textId="5C58ABBA" w:rsidR="006C3012" w:rsidRPr="0005341B" w:rsidRDefault="006C3012" w:rsidP="002F174B">
          <w:pPr>
            <w:pStyle w:val="Footer"/>
            <w:jc w:val="both"/>
            <w:rPr>
              <w:rStyle w:val="PageNumber"/>
              <w:rFonts w:cs="Arial"/>
              <w:szCs w:val="20"/>
            </w:rPr>
          </w:pPr>
          <w:r>
            <w:rPr>
              <w:rFonts w:cs="Arial"/>
              <w:sz w:val="20"/>
              <w:szCs w:val="20"/>
            </w:rPr>
            <w:t>September</w:t>
          </w:r>
          <w:r w:rsidRPr="002F174B">
            <w:rPr>
              <w:rFonts w:cs="Arial"/>
              <w:sz w:val="20"/>
              <w:szCs w:val="20"/>
            </w:rPr>
            <w:t xml:space="preserve"> 2019</w:t>
          </w:r>
        </w:p>
      </w:tc>
    </w:tr>
  </w:tbl>
  <w:p w14:paraId="118EE035" w14:textId="77777777" w:rsidR="006C3012" w:rsidRDefault="006C30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9508B" w14:textId="4012F756" w:rsidR="007129F0" w:rsidRPr="00990F14" w:rsidRDefault="007129F0" w:rsidP="007129F0">
    <w:pPr>
      <w:pStyle w:val="Footer"/>
      <w:rPr>
        <w:sz w:val="16"/>
        <w:szCs w:val="16"/>
      </w:rPr>
    </w:pPr>
  </w:p>
  <w:p w14:paraId="2463D0FD" w14:textId="77777777" w:rsidR="00990F14" w:rsidRDefault="00990F14" w:rsidP="00990F14">
    <w:pPr>
      <w:spacing w:after="0" w:line="240" w:lineRule="auto"/>
      <w:rPr>
        <w:rFonts w:ascii="Gotham Bold" w:hAnsi="Gotham Bold"/>
        <w:sz w:val="16"/>
        <w:szCs w:val="16"/>
      </w:rPr>
    </w:pPr>
    <w:r w:rsidRPr="00990F14">
      <w:rPr>
        <w:rFonts w:ascii="Gotham Bold" w:hAnsi="Gotham Bold"/>
        <w:sz w:val="16"/>
        <w:szCs w:val="16"/>
      </w:rPr>
      <w:t>Success Profile</w:t>
    </w:r>
    <w:r>
      <w:rPr>
        <w:rFonts w:ascii="Gotham Bold" w:hAnsi="Gotham Bold"/>
        <w:sz w:val="16"/>
        <w:szCs w:val="16"/>
      </w:rPr>
      <w:t xml:space="preserve"> </w:t>
    </w:r>
  </w:p>
  <w:p w14:paraId="38B33281" w14:textId="52ABA528" w:rsidR="00990F14" w:rsidRPr="00990F14" w:rsidRDefault="00C62F5A" w:rsidP="00990F14">
    <w:pPr>
      <w:spacing w:after="0" w:line="240" w:lineRule="auto"/>
      <w:rPr>
        <w:rFonts w:ascii="Gotham Bold" w:hAnsi="Gotham Bold"/>
        <w:sz w:val="16"/>
        <w:szCs w:val="16"/>
      </w:rPr>
    </w:pPr>
    <w:r>
      <w:rPr>
        <w:rFonts w:ascii="Gotham Bold" w:hAnsi="Gotham Bold"/>
        <w:sz w:val="16"/>
        <w:szCs w:val="16"/>
      </w:rPr>
      <w:t>Senior Research Advisor - 2024</w:t>
    </w:r>
  </w:p>
  <w:p w14:paraId="3ED8C40B" w14:textId="668965CB" w:rsidR="006C3012" w:rsidRDefault="006C3012" w:rsidP="00990F14">
    <w:pPr>
      <w:pStyle w:val="Footer"/>
      <w:ind w:firstLine="72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6D550" w14:textId="77777777" w:rsidR="00864DC7" w:rsidRDefault="00864DC7">
      <w:r>
        <w:separator/>
      </w:r>
    </w:p>
  </w:footnote>
  <w:footnote w:type="continuationSeparator" w:id="0">
    <w:p w14:paraId="7280D332" w14:textId="77777777" w:rsidR="00864DC7" w:rsidRDefault="00864DC7">
      <w:r>
        <w:continuationSeparator/>
      </w:r>
    </w:p>
  </w:footnote>
  <w:footnote w:type="continuationNotice" w:id="1">
    <w:p w14:paraId="6A8F6B84" w14:textId="77777777" w:rsidR="00864DC7" w:rsidRDefault="00864D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tblpY="1"/>
      <w:tblOverlap w:val="never"/>
      <w:tblW w:w="19278" w:type="dxa"/>
      <w:tblLayout w:type="fixed"/>
      <w:tblLook w:val="01E0" w:firstRow="1" w:lastRow="1" w:firstColumn="1" w:lastColumn="1" w:noHBand="0" w:noVBand="0"/>
    </w:tblPr>
    <w:tblGrid>
      <w:gridCol w:w="9639"/>
      <w:gridCol w:w="9639"/>
    </w:tblGrid>
    <w:tr w:rsidR="006C3012" w:rsidRPr="00C96D07" w14:paraId="7D84317B" w14:textId="77777777" w:rsidTr="007B7BB8">
      <w:trPr>
        <w:trHeight w:hRule="exact" w:val="1996"/>
      </w:trPr>
      <w:tc>
        <w:tcPr>
          <w:tcW w:w="9639" w:type="dxa"/>
        </w:tcPr>
        <w:p w14:paraId="2A71A33B" w14:textId="177D2F71" w:rsidR="006C3012" w:rsidRPr="00BA6573" w:rsidRDefault="006C3012" w:rsidP="00B14501">
          <w:pPr>
            <w:tabs>
              <w:tab w:val="left" w:pos="7298"/>
            </w:tabs>
          </w:pPr>
        </w:p>
      </w:tc>
      <w:tc>
        <w:tcPr>
          <w:tcW w:w="9639" w:type="dxa"/>
        </w:tcPr>
        <w:p w14:paraId="648FD8FC" w14:textId="77777777" w:rsidR="006C3012" w:rsidRPr="00C96D07" w:rsidRDefault="006C3012" w:rsidP="007B7BB8"/>
      </w:tc>
    </w:tr>
  </w:tbl>
  <w:p w14:paraId="536B3823" w14:textId="77777777" w:rsidR="006C3012" w:rsidRPr="003B250E" w:rsidRDefault="006C3012" w:rsidP="003B25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C1E06" w14:textId="3AEB858F" w:rsidR="006C3012" w:rsidRDefault="006C301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 wp14:anchorId="378EC610" wp14:editId="7B51336B">
          <wp:simplePos x="0" y="0"/>
          <wp:positionH relativeFrom="page">
            <wp:align>right</wp:align>
          </wp:positionH>
          <wp:positionV relativeFrom="paragraph">
            <wp:posOffset>-539750</wp:posOffset>
          </wp:positionV>
          <wp:extent cx="1940400" cy="1940400"/>
          <wp:effectExtent l="0" t="0" r="3175" b="3175"/>
          <wp:wrapNone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_logo_graphi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0400" cy="19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42F4EAE2"/>
    <w:lvl w:ilvl="0">
      <w:start w:val="1"/>
      <w:numFmt w:val="bullet"/>
      <w:lvlText w:val=""/>
      <w:lvlJc w:val="left"/>
      <w:pPr>
        <w:tabs>
          <w:tab w:val="num" w:pos="-668"/>
        </w:tabs>
        <w:ind w:left="-668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D1DEE86A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2" w15:restartNumberingAfterBreak="0">
    <w:nsid w:val="FFFFFF89"/>
    <w:multiLevelType w:val="singleLevel"/>
    <w:tmpl w:val="6D28F5C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D4D4F" w:themeColor="text2"/>
      </w:rPr>
    </w:lvl>
  </w:abstractNum>
  <w:abstractNum w:abstractNumId="3" w15:restartNumberingAfterBreak="0">
    <w:nsid w:val="19C26B18"/>
    <w:multiLevelType w:val="hybridMultilevel"/>
    <w:tmpl w:val="2CD44E0A"/>
    <w:lvl w:ilvl="0" w:tplc="9DB261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DC3E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723D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A2BB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72AFF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4C8E7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DA38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3CF4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DAF0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C46EA"/>
    <w:multiLevelType w:val="hybridMultilevel"/>
    <w:tmpl w:val="69FED2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63BCB"/>
    <w:multiLevelType w:val="hybridMultilevel"/>
    <w:tmpl w:val="517C73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0874947"/>
    <w:multiLevelType w:val="hybridMultilevel"/>
    <w:tmpl w:val="53A8E6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291714F"/>
    <w:multiLevelType w:val="hybridMultilevel"/>
    <w:tmpl w:val="CF72D6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F87146"/>
    <w:multiLevelType w:val="hybridMultilevel"/>
    <w:tmpl w:val="B35C6F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15B82"/>
    <w:multiLevelType w:val="hybridMultilevel"/>
    <w:tmpl w:val="A134F2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9125371"/>
    <w:multiLevelType w:val="hybridMultilevel"/>
    <w:tmpl w:val="9B465B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03777B"/>
    <w:multiLevelType w:val="hybridMultilevel"/>
    <w:tmpl w:val="31E0C64A"/>
    <w:lvl w:ilvl="0" w:tplc="11A2EC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6B3EF4"/>
    <w:multiLevelType w:val="hybridMultilevel"/>
    <w:tmpl w:val="97F89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D478E1"/>
    <w:multiLevelType w:val="hybridMultilevel"/>
    <w:tmpl w:val="1040E8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57562A"/>
    <w:multiLevelType w:val="hybridMultilevel"/>
    <w:tmpl w:val="B636C1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FD043C"/>
    <w:multiLevelType w:val="multilevel"/>
    <w:tmpl w:val="5A74A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51305118">
    <w:abstractNumId w:val="2"/>
  </w:num>
  <w:num w:numId="2" w16cid:durableId="242109410">
    <w:abstractNumId w:val="1"/>
  </w:num>
  <w:num w:numId="3" w16cid:durableId="352415074">
    <w:abstractNumId w:val="11"/>
  </w:num>
  <w:num w:numId="4" w16cid:durableId="1421751671">
    <w:abstractNumId w:val="14"/>
  </w:num>
  <w:num w:numId="5" w16cid:durableId="1344865398">
    <w:abstractNumId w:val="3"/>
  </w:num>
  <w:num w:numId="6" w16cid:durableId="1147474330">
    <w:abstractNumId w:val="8"/>
  </w:num>
  <w:num w:numId="7" w16cid:durableId="1604920260">
    <w:abstractNumId w:val="15"/>
  </w:num>
  <w:num w:numId="8" w16cid:durableId="1242521485">
    <w:abstractNumId w:val="0"/>
  </w:num>
  <w:num w:numId="9" w16cid:durableId="1121339541">
    <w:abstractNumId w:val="5"/>
  </w:num>
  <w:num w:numId="10" w16cid:durableId="1325863484">
    <w:abstractNumId w:val="6"/>
  </w:num>
  <w:num w:numId="11" w16cid:durableId="2065054462">
    <w:abstractNumId w:val="13"/>
  </w:num>
  <w:num w:numId="12" w16cid:durableId="1132089594">
    <w:abstractNumId w:val="9"/>
  </w:num>
  <w:num w:numId="13" w16cid:durableId="464930896">
    <w:abstractNumId w:val="10"/>
  </w:num>
  <w:num w:numId="14" w16cid:durableId="1171718404">
    <w:abstractNumId w:val="4"/>
  </w:num>
  <w:num w:numId="15" w16cid:durableId="291405653">
    <w:abstractNumId w:val="12"/>
  </w:num>
  <w:num w:numId="16" w16cid:durableId="545456786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C17"/>
    <w:rsid w:val="00002162"/>
    <w:rsid w:val="00012E1C"/>
    <w:rsid w:val="0001625E"/>
    <w:rsid w:val="00020FC9"/>
    <w:rsid w:val="000215FE"/>
    <w:rsid w:val="000265A9"/>
    <w:rsid w:val="000423EB"/>
    <w:rsid w:val="00045984"/>
    <w:rsid w:val="00046882"/>
    <w:rsid w:val="000470F0"/>
    <w:rsid w:val="000522F6"/>
    <w:rsid w:val="0005341B"/>
    <w:rsid w:val="000623E2"/>
    <w:rsid w:val="00062A49"/>
    <w:rsid w:val="0006450B"/>
    <w:rsid w:val="000734BB"/>
    <w:rsid w:val="000773C8"/>
    <w:rsid w:val="00085101"/>
    <w:rsid w:val="00087D60"/>
    <w:rsid w:val="00090BC3"/>
    <w:rsid w:val="00093181"/>
    <w:rsid w:val="00093D6F"/>
    <w:rsid w:val="00095113"/>
    <w:rsid w:val="0009590A"/>
    <w:rsid w:val="0009638E"/>
    <w:rsid w:val="000964FA"/>
    <w:rsid w:val="000A228B"/>
    <w:rsid w:val="000A671C"/>
    <w:rsid w:val="000B1C3F"/>
    <w:rsid w:val="000B20BE"/>
    <w:rsid w:val="000B2715"/>
    <w:rsid w:val="000B61C8"/>
    <w:rsid w:val="000C2E55"/>
    <w:rsid w:val="000C745E"/>
    <w:rsid w:val="000D1BC1"/>
    <w:rsid w:val="000D2F47"/>
    <w:rsid w:val="000E771D"/>
    <w:rsid w:val="000F420F"/>
    <w:rsid w:val="000F4F13"/>
    <w:rsid w:val="000F59EF"/>
    <w:rsid w:val="00100112"/>
    <w:rsid w:val="00103006"/>
    <w:rsid w:val="001031D2"/>
    <w:rsid w:val="00114171"/>
    <w:rsid w:val="001152BB"/>
    <w:rsid w:val="00116B1D"/>
    <w:rsid w:val="001208E1"/>
    <w:rsid w:val="00120E7F"/>
    <w:rsid w:val="00121728"/>
    <w:rsid w:val="00122AC8"/>
    <w:rsid w:val="00124CBE"/>
    <w:rsid w:val="00137984"/>
    <w:rsid w:val="001450E5"/>
    <w:rsid w:val="0015702B"/>
    <w:rsid w:val="00160388"/>
    <w:rsid w:val="001666B7"/>
    <w:rsid w:val="00166F63"/>
    <w:rsid w:val="00177077"/>
    <w:rsid w:val="00177264"/>
    <w:rsid w:val="00180C65"/>
    <w:rsid w:val="0018361B"/>
    <w:rsid w:val="0018593D"/>
    <w:rsid w:val="00186022"/>
    <w:rsid w:val="00186C92"/>
    <w:rsid w:val="0019255E"/>
    <w:rsid w:val="00195F27"/>
    <w:rsid w:val="001A0B35"/>
    <w:rsid w:val="001A0BAC"/>
    <w:rsid w:val="001A7134"/>
    <w:rsid w:val="001B4C0E"/>
    <w:rsid w:val="001C097A"/>
    <w:rsid w:val="001C35AA"/>
    <w:rsid w:val="001C4C08"/>
    <w:rsid w:val="001C4F7B"/>
    <w:rsid w:val="001D0FB5"/>
    <w:rsid w:val="001D119A"/>
    <w:rsid w:val="001D2C6F"/>
    <w:rsid w:val="001D54BF"/>
    <w:rsid w:val="001D5A4C"/>
    <w:rsid w:val="001D696E"/>
    <w:rsid w:val="001E157B"/>
    <w:rsid w:val="001E458B"/>
    <w:rsid w:val="001E5C0F"/>
    <w:rsid w:val="001E6150"/>
    <w:rsid w:val="001F2103"/>
    <w:rsid w:val="001F3B06"/>
    <w:rsid w:val="001F443D"/>
    <w:rsid w:val="001F5563"/>
    <w:rsid w:val="001F5A9F"/>
    <w:rsid w:val="0022027D"/>
    <w:rsid w:val="00224E5C"/>
    <w:rsid w:val="00233B2B"/>
    <w:rsid w:val="002414B7"/>
    <w:rsid w:val="0024363A"/>
    <w:rsid w:val="00243F1A"/>
    <w:rsid w:val="00245C2F"/>
    <w:rsid w:val="00252674"/>
    <w:rsid w:val="002543A6"/>
    <w:rsid w:val="00254C97"/>
    <w:rsid w:val="00262587"/>
    <w:rsid w:val="00263514"/>
    <w:rsid w:val="002648AD"/>
    <w:rsid w:val="00270AA4"/>
    <w:rsid w:val="002805CD"/>
    <w:rsid w:val="0028114A"/>
    <w:rsid w:val="00281761"/>
    <w:rsid w:val="002878DE"/>
    <w:rsid w:val="00290523"/>
    <w:rsid w:val="00290E86"/>
    <w:rsid w:val="00295AA1"/>
    <w:rsid w:val="00295D9C"/>
    <w:rsid w:val="002A3F32"/>
    <w:rsid w:val="002B2762"/>
    <w:rsid w:val="002C598E"/>
    <w:rsid w:val="002D0E3E"/>
    <w:rsid w:val="002D335D"/>
    <w:rsid w:val="002D36A3"/>
    <w:rsid w:val="002D79DD"/>
    <w:rsid w:val="002E30E8"/>
    <w:rsid w:val="002E33FF"/>
    <w:rsid w:val="002E36AD"/>
    <w:rsid w:val="002E7A3D"/>
    <w:rsid w:val="002F174B"/>
    <w:rsid w:val="002F72BB"/>
    <w:rsid w:val="00300A0F"/>
    <w:rsid w:val="0030196E"/>
    <w:rsid w:val="00303E9D"/>
    <w:rsid w:val="0031110D"/>
    <w:rsid w:val="00312C74"/>
    <w:rsid w:val="00312D17"/>
    <w:rsid w:val="0031362A"/>
    <w:rsid w:val="00325EB2"/>
    <w:rsid w:val="0032618A"/>
    <w:rsid w:val="003326E2"/>
    <w:rsid w:val="0034487C"/>
    <w:rsid w:val="00346949"/>
    <w:rsid w:val="00346D7D"/>
    <w:rsid w:val="003514B9"/>
    <w:rsid w:val="00355630"/>
    <w:rsid w:val="00357FC4"/>
    <w:rsid w:val="003633D3"/>
    <w:rsid w:val="00363F67"/>
    <w:rsid w:val="0037028F"/>
    <w:rsid w:val="00373A7E"/>
    <w:rsid w:val="00373ADD"/>
    <w:rsid w:val="00381A3F"/>
    <w:rsid w:val="00382D21"/>
    <w:rsid w:val="00383001"/>
    <w:rsid w:val="003900D9"/>
    <w:rsid w:val="00391A4F"/>
    <w:rsid w:val="0039387C"/>
    <w:rsid w:val="00394759"/>
    <w:rsid w:val="003A4548"/>
    <w:rsid w:val="003B250E"/>
    <w:rsid w:val="003C0DC6"/>
    <w:rsid w:val="003C4FC3"/>
    <w:rsid w:val="003C7A3D"/>
    <w:rsid w:val="003D14F0"/>
    <w:rsid w:val="003E268F"/>
    <w:rsid w:val="003E66C9"/>
    <w:rsid w:val="003E79FC"/>
    <w:rsid w:val="003F71E8"/>
    <w:rsid w:val="004016BE"/>
    <w:rsid w:val="00402FAA"/>
    <w:rsid w:val="004139D0"/>
    <w:rsid w:val="00417203"/>
    <w:rsid w:val="00420E34"/>
    <w:rsid w:val="0042250E"/>
    <w:rsid w:val="00425F0B"/>
    <w:rsid w:val="00432557"/>
    <w:rsid w:val="00443E0E"/>
    <w:rsid w:val="004446E7"/>
    <w:rsid w:val="00445C76"/>
    <w:rsid w:val="00445F7E"/>
    <w:rsid w:val="00447B4B"/>
    <w:rsid w:val="00450FBD"/>
    <w:rsid w:val="00452C91"/>
    <w:rsid w:val="00457444"/>
    <w:rsid w:val="0046438E"/>
    <w:rsid w:val="00466FF4"/>
    <w:rsid w:val="00470DC6"/>
    <w:rsid w:val="00470E30"/>
    <w:rsid w:val="0047720E"/>
    <w:rsid w:val="00484E9F"/>
    <w:rsid w:val="0048623B"/>
    <w:rsid w:val="00486746"/>
    <w:rsid w:val="004872E3"/>
    <w:rsid w:val="00490D39"/>
    <w:rsid w:val="00495D06"/>
    <w:rsid w:val="004A1369"/>
    <w:rsid w:val="004A1C7D"/>
    <w:rsid w:val="004B12C2"/>
    <w:rsid w:val="004B6BF9"/>
    <w:rsid w:val="004B7680"/>
    <w:rsid w:val="004C1BB5"/>
    <w:rsid w:val="004C4FBD"/>
    <w:rsid w:val="004C7557"/>
    <w:rsid w:val="004D5707"/>
    <w:rsid w:val="004D65A9"/>
    <w:rsid w:val="004E04C2"/>
    <w:rsid w:val="004E0A68"/>
    <w:rsid w:val="004E6FF7"/>
    <w:rsid w:val="004F41C9"/>
    <w:rsid w:val="004F6FA3"/>
    <w:rsid w:val="004F7883"/>
    <w:rsid w:val="00506B08"/>
    <w:rsid w:val="00507341"/>
    <w:rsid w:val="005142DB"/>
    <w:rsid w:val="005208AE"/>
    <w:rsid w:val="00522C17"/>
    <w:rsid w:val="0053044D"/>
    <w:rsid w:val="00532176"/>
    <w:rsid w:val="005324C6"/>
    <w:rsid w:val="00532A5F"/>
    <w:rsid w:val="00535C81"/>
    <w:rsid w:val="00536566"/>
    <w:rsid w:val="00537BF1"/>
    <w:rsid w:val="005440BC"/>
    <w:rsid w:val="00544CBE"/>
    <w:rsid w:val="00557A00"/>
    <w:rsid w:val="00560B1C"/>
    <w:rsid w:val="00562716"/>
    <w:rsid w:val="00562B19"/>
    <w:rsid w:val="005673D8"/>
    <w:rsid w:val="005771E7"/>
    <w:rsid w:val="005835BD"/>
    <w:rsid w:val="00583654"/>
    <w:rsid w:val="00584C43"/>
    <w:rsid w:val="00587A41"/>
    <w:rsid w:val="00590523"/>
    <w:rsid w:val="00590DC5"/>
    <w:rsid w:val="005938C5"/>
    <w:rsid w:val="00595144"/>
    <w:rsid w:val="005961FB"/>
    <w:rsid w:val="00597FB6"/>
    <w:rsid w:val="005A23E1"/>
    <w:rsid w:val="005B629D"/>
    <w:rsid w:val="005B6319"/>
    <w:rsid w:val="005B700F"/>
    <w:rsid w:val="005C0254"/>
    <w:rsid w:val="005D1644"/>
    <w:rsid w:val="005D190C"/>
    <w:rsid w:val="005D2263"/>
    <w:rsid w:val="005D3606"/>
    <w:rsid w:val="005D46B1"/>
    <w:rsid w:val="005E0DAC"/>
    <w:rsid w:val="005E4BB9"/>
    <w:rsid w:val="005E6607"/>
    <w:rsid w:val="00600918"/>
    <w:rsid w:val="00600D28"/>
    <w:rsid w:val="00602F33"/>
    <w:rsid w:val="00604717"/>
    <w:rsid w:val="006061CB"/>
    <w:rsid w:val="00606F66"/>
    <w:rsid w:val="00610026"/>
    <w:rsid w:val="00611A7E"/>
    <w:rsid w:val="00611D8A"/>
    <w:rsid w:val="00617DBB"/>
    <w:rsid w:val="00625101"/>
    <w:rsid w:val="00625B77"/>
    <w:rsid w:val="00627AF0"/>
    <w:rsid w:val="00627EF5"/>
    <w:rsid w:val="00636530"/>
    <w:rsid w:val="00644EC4"/>
    <w:rsid w:val="00645601"/>
    <w:rsid w:val="00646F4D"/>
    <w:rsid w:val="0065081B"/>
    <w:rsid w:val="0065344E"/>
    <w:rsid w:val="00655100"/>
    <w:rsid w:val="006557C8"/>
    <w:rsid w:val="00655FB8"/>
    <w:rsid w:val="00657C51"/>
    <w:rsid w:val="006617F5"/>
    <w:rsid w:val="00661A47"/>
    <w:rsid w:val="00661FFB"/>
    <w:rsid w:val="00664D87"/>
    <w:rsid w:val="00671C31"/>
    <w:rsid w:val="00674DE8"/>
    <w:rsid w:val="00693658"/>
    <w:rsid w:val="00694B0F"/>
    <w:rsid w:val="006A0831"/>
    <w:rsid w:val="006A3128"/>
    <w:rsid w:val="006A5A5E"/>
    <w:rsid w:val="006B0E43"/>
    <w:rsid w:val="006B311A"/>
    <w:rsid w:val="006B3772"/>
    <w:rsid w:val="006B3D78"/>
    <w:rsid w:val="006B5CA9"/>
    <w:rsid w:val="006B5F7A"/>
    <w:rsid w:val="006B7F03"/>
    <w:rsid w:val="006C3012"/>
    <w:rsid w:val="006D3D5C"/>
    <w:rsid w:val="006E51CC"/>
    <w:rsid w:val="006E654A"/>
    <w:rsid w:val="006E6BB1"/>
    <w:rsid w:val="006E712E"/>
    <w:rsid w:val="006E7C2E"/>
    <w:rsid w:val="00700691"/>
    <w:rsid w:val="0070272B"/>
    <w:rsid w:val="00702A9C"/>
    <w:rsid w:val="007032FA"/>
    <w:rsid w:val="0070750E"/>
    <w:rsid w:val="007078AD"/>
    <w:rsid w:val="00711811"/>
    <w:rsid w:val="007121FA"/>
    <w:rsid w:val="007129F0"/>
    <w:rsid w:val="00713686"/>
    <w:rsid w:val="00714D58"/>
    <w:rsid w:val="0071590B"/>
    <w:rsid w:val="00717A79"/>
    <w:rsid w:val="00731B7F"/>
    <w:rsid w:val="007343CB"/>
    <w:rsid w:val="0073462B"/>
    <w:rsid w:val="0073652D"/>
    <w:rsid w:val="00737107"/>
    <w:rsid w:val="00740B66"/>
    <w:rsid w:val="00742323"/>
    <w:rsid w:val="00742C2C"/>
    <w:rsid w:val="007568EC"/>
    <w:rsid w:val="00756F4B"/>
    <w:rsid w:val="007609D8"/>
    <w:rsid w:val="007618AD"/>
    <w:rsid w:val="00771110"/>
    <w:rsid w:val="00771992"/>
    <w:rsid w:val="007731EC"/>
    <w:rsid w:val="0077793E"/>
    <w:rsid w:val="007813AE"/>
    <w:rsid w:val="0078246F"/>
    <w:rsid w:val="007833ED"/>
    <w:rsid w:val="00786995"/>
    <w:rsid w:val="0079253D"/>
    <w:rsid w:val="00795F22"/>
    <w:rsid w:val="007B07DD"/>
    <w:rsid w:val="007B1E36"/>
    <w:rsid w:val="007B66F1"/>
    <w:rsid w:val="007B7BB8"/>
    <w:rsid w:val="007C1DD4"/>
    <w:rsid w:val="007C2CE4"/>
    <w:rsid w:val="007C302E"/>
    <w:rsid w:val="007C404B"/>
    <w:rsid w:val="007D2BB2"/>
    <w:rsid w:val="007D57A2"/>
    <w:rsid w:val="007F1B9A"/>
    <w:rsid w:val="007F711C"/>
    <w:rsid w:val="00801EDD"/>
    <w:rsid w:val="00802642"/>
    <w:rsid w:val="00803525"/>
    <w:rsid w:val="008048FD"/>
    <w:rsid w:val="00806E03"/>
    <w:rsid w:val="0081290D"/>
    <w:rsid w:val="0081770D"/>
    <w:rsid w:val="008214CD"/>
    <w:rsid w:val="008324C4"/>
    <w:rsid w:val="008350A8"/>
    <w:rsid w:val="00837C00"/>
    <w:rsid w:val="00840E09"/>
    <w:rsid w:val="00845E0C"/>
    <w:rsid w:val="008553F0"/>
    <w:rsid w:val="00863BE5"/>
    <w:rsid w:val="0086411F"/>
    <w:rsid w:val="00864DC7"/>
    <w:rsid w:val="0086699C"/>
    <w:rsid w:val="00872DD6"/>
    <w:rsid w:val="00876122"/>
    <w:rsid w:val="00891E99"/>
    <w:rsid w:val="008A1C8F"/>
    <w:rsid w:val="008A651E"/>
    <w:rsid w:val="008B0A9E"/>
    <w:rsid w:val="008B47D0"/>
    <w:rsid w:val="008B7BA6"/>
    <w:rsid w:val="008C1678"/>
    <w:rsid w:val="008C2D42"/>
    <w:rsid w:val="008C57A9"/>
    <w:rsid w:val="008C593B"/>
    <w:rsid w:val="008D0932"/>
    <w:rsid w:val="008E35AA"/>
    <w:rsid w:val="008E3DDC"/>
    <w:rsid w:val="008E5B03"/>
    <w:rsid w:val="008F0193"/>
    <w:rsid w:val="008F1F4C"/>
    <w:rsid w:val="008F28A0"/>
    <w:rsid w:val="008F3EC0"/>
    <w:rsid w:val="008F506C"/>
    <w:rsid w:val="008F6414"/>
    <w:rsid w:val="00902196"/>
    <w:rsid w:val="009046C4"/>
    <w:rsid w:val="00910764"/>
    <w:rsid w:val="00911EAA"/>
    <w:rsid w:val="009134F7"/>
    <w:rsid w:val="009139D5"/>
    <w:rsid w:val="009215E1"/>
    <w:rsid w:val="0092248C"/>
    <w:rsid w:val="00922F2B"/>
    <w:rsid w:val="009263CB"/>
    <w:rsid w:val="00927D51"/>
    <w:rsid w:val="00932E3C"/>
    <w:rsid w:val="00934785"/>
    <w:rsid w:val="00937D2D"/>
    <w:rsid w:val="00940F85"/>
    <w:rsid w:val="00941491"/>
    <w:rsid w:val="0094458D"/>
    <w:rsid w:val="00946456"/>
    <w:rsid w:val="009468C1"/>
    <w:rsid w:val="00947372"/>
    <w:rsid w:val="009521DF"/>
    <w:rsid w:val="00952A6A"/>
    <w:rsid w:val="00960C8C"/>
    <w:rsid w:val="00963271"/>
    <w:rsid w:val="00973FFC"/>
    <w:rsid w:val="0097735A"/>
    <w:rsid w:val="009804DE"/>
    <w:rsid w:val="00990F14"/>
    <w:rsid w:val="009916C9"/>
    <w:rsid w:val="00994EB2"/>
    <w:rsid w:val="009967D6"/>
    <w:rsid w:val="00996D68"/>
    <w:rsid w:val="00997176"/>
    <w:rsid w:val="009A1950"/>
    <w:rsid w:val="009A4AA1"/>
    <w:rsid w:val="009B4A6E"/>
    <w:rsid w:val="009B6E31"/>
    <w:rsid w:val="009C5A1D"/>
    <w:rsid w:val="009D2313"/>
    <w:rsid w:val="009D2AE4"/>
    <w:rsid w:val="009D3BEE"/>
    <w:rsid w:val="009E4A65"/>
    <w:rsid w:val="009E587A"/>
    <w:rsid w:val="009F443D"/>
    <w:rsid w:val="009F6B8E"/>
    <w:rsid w:val="009F7BFF"/>
    <w:rsid w:val="00A02560"/>
    <w:rsid w:val="00A03A2A"/>
    <w:rsid w:val="00A07FB2"/>
    <w:rsid w:val="00A13A58"/>
    <w:rsid w:val="00A142E4"/>
    <w:rsid w:val="00A1751F"/>
    <w:rsid w:val="00A2311D"/>
    <w:rsid w:val="00A25F48"/>
    <w:rsid w:val="00A30FF6"/>
    <w:rsid w:val="00A311CB"/>
    <w:rsid w:val="00A36D57"/>
    <w:rsid w:val="00A37C45"/>
    <w:rsid w:val="00A42592"/>
    <w:rsid w:val="00A43A40"/>
    <w:rsid w:val="00A43A46"/>
    <w:rsid w:val="00A43C03"/>
    <w:rsid w:val="00A46756"/>
    <w:rsid w:val="00A50C1E"/>
    <w:rsid w:val="00A51352"/>
    <w:rsid w:val="00A513D0"/>
    <w:rsid w:val="00A53568"/>
    <w:rsid w:val="00A5569F"/>
    <w:rsid w:val="00A562E6"/>
    <w:rsid w:val="00A5780B"/>
    <w:rsid w:val="00A66B4D"/>
    <w:rsid w:val="00A72F0C"/>
    <w:rsid w:val="00A770B5"/>
    <w:rsid w:val="00A77744"/>
    <w:rsid w:val="00A85E00"/>
    <w:rsid w:val="00A865C6"/>
    <w:rsid w:val="00A928DE"/>
    <w:rsid w:val="00A93565"/>
    <w:rsid w:val="00A9399C"/>
    <w:rsid w:val="00A9491A"/>
    <w:rsid w:val="00A94A4C"/>
    <w:rsid w:val="00A95078"/>
    <w:rsid w:val="00A97176"/>
    <w:rsid w:val="00A9741C"/>
    <w:rsid w:val="00AA1DA2"/>
    <w:rsid w:val="00AA71A0"/>
    <w:rsid w:val="00AA7B23"/>
    <w:rsid w:val="00AB1A9D"/>
    <w:rsid w:val="00AB1C9E"/>
    <w:rsid w:val="00AB3D0A"/>
    <w:rsid w:val="00AB4A89"/>
    <w:rsid w:val="00AB5B63"/>
    <w:rsid w:val="00AB7E66"/>
    <w:rsid w:val="00AC2800"/>
    <w:rsid w:val="00AC64BA"/>
    <w:rsid w:val="00AC7800"/>
    <w:rsid w:val="00AD00CD"/>
    <w:rsid w:val="00AD0BF8"/>
    <w:rsid w:val="00AD162A"/>
    <w:rsid w:val="00AE04A8"/>
    <w:rsid w:val="00AE14E4"/>
    <w:rsid w:val="00AE4CF3"/>
    <w:rsid w:val="00AF0741"/>
    <w:rsid w:val="00B0027B"/>
    <w:rsid w:val="00B00FCB"/>
    <w:rsid w:val="00B02024"/>
    <w:rsid w:val="00B055C4"/>
    <w:rsid w:val="00B11AE9"/>
    <w:rsid w:val="00B13CD4"/>
    <w:rsid w:val="00B14501"/>
    <w:rsid w:val="00B215EA"/>
    <w:rsid w:val="00B22430"/>
    <w:rsid w:val="00B239C5"/>
    <w:rsid w:val="00B303E2"/>
    <w:rsid w:val="00B330EB"/>
    <w:rsid w:val="00B36574"/>
    <w:rsid w:val="00B4059F"/>
    <w:rsid w:val="00B41310"/>
    <w:rsid w:val="00B4555F"/>
    <w:rsid w:val="00B52E6F"/>
    <w:rsid w:val="00B533DF"/>
    <w:rsid w:val="00B53CDF"/>
    <w:rsid w:val="00B633EE"/>
    <w:rsid w:val="00B648AB"/>
    <w:rsid w:val="00B64CC4"/>
    <w:rsid w:val="00B66EA0"/>
    <w:rsid w:val="00B70BB0"/>
    <w:rsid w:val="00B731D0"/>
    <w:rsid w:val="00B73C64"/>
    <w:rsid w:val="00B74031"/>
    <w:rsid w:val="00B754BC"/>
    <w:rsid w:val="00B75C0A"/>
    <w:rsid w:val="00B80C05"/>
    <w:rsid w:val="00B81F1F"/>
    <w:rsid w:val="00B8268F"/>
    <w:rsid w:val="00B837C9"/>
    <w:rsid w:val="00B845F9"/>
    <w:rsid w:val="00B903CE"/>
    <w:rsid w:val="00B94676"/>
    <w:rsid w:val="00BA6573"/>
    <w:rsid w:val="00BA7037"/>
    <w:rsid w:val="00BB0678"/>
    <w:rsid w:val="00BB265C"/>
    <w:rsid w:val="00BB4A5E"/>
    <w:rsid w:val="00BB6268"/>
    <w:rsid w:val="00BC0B2D"/>
    <w:rsid w:val="00BC1007"/>
    <w:rsid w:val="00BC1115"/>
    <w:rsid w:val="00BC4314"/>
    <w:rsid w:val="00BC799D"/>
    <w:rsid w:val="00BD03CE"/>
    <w:rsid w:val="00BD667F"/>
    <w:rsid w:val="00BE33A5"/>
    <w:rsid w:val="00BF1407"/>
    <w:rsid w:val="00BF1894"/>
    <w:rsid w:val="00BF2FF2"/>
    <w:rsid w:val="00BF306A"/>
    <w:rsid w:val="00BF6A4F"/>
    <w:rsid w:val="00C00DD6"/>
    <w:rsid w:val="00C1179C"/>
    <w:rsid w:val="00C117D9"/>
    <w:rsid w:val="00C15F7E"/>
    <w:rsid w:val="00C25F72"/>
    <w:rsid w:val="00C26CDE"/>
    <w:rsid w:val="00C30E16"/>
    <w:rsid w:val="00C3425E"/>
    <w:rsid w:val="00C37116"/>
    <w:rsid w:val="00C41707"/>
    <w:rsid w:val="00C50885"/>
    <w:rsid w:val="00C62F5A"/>
    <w:rsid w:val="00C74CF6"/>
    <w:rsid w:val="00C77CA6"/>
    <w:rsid w:val="00C878D3"/>
    <w:rsid w:val="00C90CD5"/>
    <w:rsid w:val="00C96D07"/>
    <w:rsid w:val="00C97ECA"/>
    <w:rsid w:val="00CB4333"/>
    <w:rsid w:val="00CB4509"/>
    <w:rsid w:val="00CB54B2"/>
    <w:rsid w:val="00CC09C2"/>
    <w:rsid w:val="00CC37B2"/>
    <w:rsid w:val="00CC557C"/>
    <w:rsid w:val="00CC6F9F"/>
    <w:rsid w:val="00CD5CE6"/>
    <w:rsid w:val="00CF77AD"/>
    <w:rsid w:val="00CF7BCD"/>
    <w:rsid w:val="00D00DCF"/>
    <w:rsid w:val="00D114B6"/>
    <w:rsid w:val="00D12BC5"/>
    <w:rsid w:val="00D168D5"/>
    <w:rsid w:val="00D2084B"/>
    <w:rsid w:val="00D274DF"/>
    <w:rsid w:val="00D32C49"/>
    <w:rsid w:val="00D340CC"/>
    <w:rsid w:val="00D36786"/>
    <w:rsid w:val="00D3736E"/>
    <w:rsid w:val="00D401B8"/>
    <w:rsid w:val="00D425CA"/>
    <w:rsid w:val="00D43075"/>
    <w:rsid w:val="00D45FA1"/>
    <w:rsid w:val="00D468F1"/>
    <w:rsid w:val="00D50CFD"/>
    <w:rsid w:val="00D51DD1"/>
    <w:rsid w:val="00D537F8"/>
    <w:rsid w:val="00D627E0"/>
    <w:rsid w:val="00D63624"/>
    <w:rsid w:val="00D7134F"/>
    <w:rsid w:val="00D73E00"/>
    <w:rsid w:val="00D96CB4"/>
    <w:rsid w:val="00D97E11"/>
    <w:rsid w:val="00DA061E"/>
    <w:rsid w:val="00DA378F"/>
    <w:rsid w:val="00DA42E1"/>
    <w:rsid w:val="00DA45B9"/>
    <w:rsid w:val="00DA6F0E"/>
    <w:rsid w:val="00DB0FF9"/>
    <w:rsid w:val="00DB4ECA"/>
    <w:rsid w:val="00DB6462"/>
    <w:rsid w:val="00DC092B"/>
    <w:rsid w:val="00DC0F37"/>
    <w:rsid w:val="00DC3CED"/>
    <w:rsid w:val="00DC5519"/>
    <w:rsid w:val="00DC7568"/>
    <w:rsid w:val="00DD6BDD"/>
    <w:rsid w:val="00DD7203"/>
    <w:rsid w:val="00DE1F69"/>
    <w:rsid w:val="00DE2182"/>
    <w:rsid w:val="00DE7118"/>
    <w:rsid w:val="00DF31CB"/>
    <w:rsid w:val="00DF557E"/>
    <w:rsid w:val="00E002DE"/>
    <w:rsid w:val="00E00BE9"/>
    <w:rsid w:val="00E06753"/>
    <w:rsid w:val="00E11F47"/>
    <w:rsid w:val="00E12242"/>
    <w:rsid w:val="00E225BF"/>
    <w:rsid w:val="00E31449"/>
    <w:rsid w:val="00E317C4"/>
    <w:rsid w:val="00E323A0"/>
    <w:rsid w:val="00E340BF"/>
    <w:rsid w:val="00E44353"/>
    <w:rsid w:val="00E502FC"/>
    <w:rsid w:val="00E52EA0"/>
    <w:rsid w:val="00E608D3"/>
    <w:rsid w:val="00E6167C"/>
    <w:rsid w:val="00E6709D"/>
    <w:rsid w:val="00E67713"/>
    <w:rsid w:val="00E72F59"/>
    <w:rsid w:val="00E773FC"/>
    <w:rsid w:val="00E8101B"/>
    <w:rsid w:val="00E81651"/>
    <w:rsid w:val="00E828A3"/>
    <w:rsid w:val="00E86CB5"/>
    <w:rsid w:val="00E875CE"/>
    <w:rsid w:val="00E977E1"/>
    <w:rsid w:val="00E97F85"/>
    <w:rsid w:val="00EA20C0"/>
    <w:rsid w:val="00EA5D48"/>
    <w:rsid w:val="00EB0C03"/>
    <w:rsid w:val="00EB15D3"/>
    <w:rsid w:val="00EB35ED"/>
    <w:rsid w:val="00EB4280"/>
    <w:rsid w:val="00EC20EF"/>
    <w:rsid w:val="00EC2E6D"/>
    <w:rsid w:val="00EC3581"/>
    <w:rsid w:val="00EC3592"/>
    <w:rsid w:val="00EC5AD6"/>
    <w:rsid w:val="00EC7729"/>
    <w:rsid w:val="00ED112F"/>
    <w:rsid w:val="00ED13F8"/>
    <w:rsid w:val="00ED4B9D"/>
    <w:rsid w:val="00ED519E"/>
    <w:rsid w:val="00ED54C8"/>
    <w:rsid w:val="00ED68F4"/>
    <w:rsid w:val="00ED6EE1"/>
    <w:rsid w:val="00EE3A69"/>
    <w:rsid w:val="00EE3F52"/>
    <w:rsid w:val="00EE4F41"/>
    <w:rsid w:val="00EF25BA"/>
    <w:rsid w:val="00EF59F0"/>
    <w:rsid w:val="00EF6DCE"/>
    <w:rsid w:val="00F0077B"/>
    <w:rsid w:val="00F03927"/>
    <w:rsid w:val="00F03FC9"/>
    <w:rsid w:val="00F04855"/>
    <w:rsid w:val="00F04B7F"/>
    <w:rsid w:val="00F061A8"/>
    <w:rsid w:val="00F10879"/>
    <w:rsid w:val="00F153A1"/>
    <w:rsid w:val="00F15956"/>
    <w:rsid w:val="00F15F78"/>
    <w:rsid w:val="00F215D1"/>
    <w:rsid w:val="00F22F68"/>
    <w:rsid w:val="00F30A7B"/>
    <w:rsid w:val="00F31873"/>
    <w:rsid w:val="00F34340"/>
    <w:rsid w:val="00F36221"/>
    <w:rsid w:val="00F36D7A"/>
    <w:rsid w:val="00F374CC"/>
    <w:rsid w:val="00F4033C"/>
    <w:rsid w:val="00F41CFE"/>
    <w:rsid w:val="00F451EE"/>
    <w:rsid w:val="00F463A9"/>
    <w:rsid w:val="00F516F2"/>
    <w:rsid w:val="00F56432"/>
    <w:rsid w:val="00F57655"/>
    <w:rsid w:val="00F76BA4"/>
    <w:rsid w:val="00F76F90"/>
    <w:rsid w:val="00F77125"/>
    <w:rsid w:val="00F838AB"/>
    <w:rsid w:val="00F95C65"/>
    <w:rsid w:val="00F95E47"/>
    <w:rsid w:val="00F965F7"/>
    <w:rsid w:val="00FA057A"/>
    <w:rsid w:val="00FA4413"/>
    <w:rsid w:val="00FA4888"/>
    <w:rsid w:val="00FA4FA2"/>
    <w:rsid w:val="00FB6D77"/>
    <w:rsid w:val="00FB7210"/>
    <w:rsid w:val="00FC3361"/>
    <w:rsid w:val="00FC3EB7"/>
    <w:rsid w:val="00FD2B78"/>
    <w:rsid w:val="00FD78D1"/>
    <w:rsid w:val="00FE1AF3"/>
    <w:rsid w:val="00FE5F09"/>
    <w:rsid w:val="00FE6C57"/>
    <w:rsid w:val="00FF1F9E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860599C"/>
  <w15:docId w15:val="{498CF82D-6395-404C-A6A6-4BC5C403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799D"/>
    <w:pPr>
      <w:adjustRightInd w:val="0"/>
      <w:snapToGrid w:val="0"/>
      <w:spacing w:after="113" w:line="240" w:lineRule="atLeast"/>
    </w:pPr>
    <w:rPr>
      <w:rFonts w:ascii="Arial" w:hAnsi="Arial"/>
      <w:color w:val="4D4D4F" w:themeColor="text2"/>
      <w:kern w:val="20"/>
      <w:szCs w:val="24"/>
      <w:lang w:val="en-AU" w:eastAsia="zh-CN"/>
    </w:rPr>
  </w:style>
  <w:style w:type="paragraph" w:styleId="Heading1">
    <w:name w:val="heading 1"/>
    <w:basedOn w:val="Normal"/>
    <w:next w:val="Normal"/>
    <w:qFormat/>
    <w:rsid w:val="003D14F0"/>
    <w:pPr>
      <w:keepNext/>
      <w:spacing w:after="102" w:line="360" w:lineRule="atLeast"/>
      <w:outlineLvl w:val="0"/>
    </w:pPr>
    <w:rPr>
      <w:rFonts w:cs="Arial"/>
      <w:b/>
      <w:bCs/>
      <w:color w:val="6459A7" w:themeColor="accent1"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D14F0"/>
    <w:pPr>
      <w:keepNext/>
      <w:spacing w:after="100" w:line="280" w:lineRule="atLeast"/>
      <w:outlineLvl w:val="1"/>
    </w:pPr>
    <w:rPr>
      <w:rFonts w:cs="Arial"/>
      <w:b/>
      <w:bCs/>
      <w:iCs/>
      <w:color w:val="6459A7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3D14F0"/>
    <w:pPr>
      <w:keepNext/>
      <w:keepLines/>
      <w:adjustRightInd/>
      <w:snapToGrid/>
      <w:spacing w:before="240" w:after="120" w:line="240" w:lineRule="auto"/>
      <w:outlineLvl w:val="2"/>
    </w:pPr>
    <w:rPr>
      <w:rFonts w:eastAsiaTheme="majorEastAsia" w:cstheme="majorBidi"/>
      <w:b/>
      <w:color w:val="6459A7" w:themeColor="accent1"/>
      <w:kern w:val="0"/>
      <w:sz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3D14F0"/>
    <w:pPr>
      <w:keepNext/>
      <w:keepLines/>
      <w:adjustRightInd/>
      <w:snapToGrid/>
      <w:spacing w:before="200" w:after="120" w:line="240" w:lineRule="auto"/>
      <w:outlineLvl w:val="3"/>
    </w:pPr>
    <w:rPr>
      <w:rFonts w:eastAsiaTheme="majorEastAsia" w:cstheme="majorBidi"/>
      <w:b/>
      <w:color w:val="6459A7" w:themeColor="accent1"/>
      <w:kern w:val="0"/>
      <w:sz w:val="24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3D14F0"/>
    <w:pPr>
      <w:keepNext/>
      <w:keepLines/>
      <w:adjustRightInd/>
      <w:snapToGrid/>
      <w:spacing w:before="240" w:after="120" w:line="240" w:lineRule="auto"/>
      <w:outlineLvl w:val="4"/>
    </w:pPr>
    <w:rPr>
      <w:rFonts w:eastAsiaTheme="majorEastAsia" w:cstheme="majorBidi"/>
      <w:b/>
      <w:caps/>
      <w:color w:val="6459A7" w:themeColor="accent1"/>
      <w:kern w:val="0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3D14F0"/>
    <w:pPr>
      <w:keepNext/>
      <w:keepLines/>
      <w:adjustRightInd/>
      <w:snapToGrid/>
      <w:spacing w:before="240" w:after="120" w:line="240" w:lineRule="auto"/>
      <w:outlineLvl w:val="5"/>
    </w:pPr>
    <w:rPr>
      <w:rFonts w:eastAsiaTheme="majorEastAsia" w:cstheme="majorBidi"/>
      <w:b/>
      <w:caps/>
      <w:color w:val="6459A7" w:themeColor="accent1"/>
      <w:kern w:val="0"/>
      <w:szCs w:val="20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3D14F0"/>
    <w:pPr>
      <w:keepNext/>
      <w:keepLines/>
      <w:adjustRightInd/>
      <w:snapToGrid/>
      <w:spacing w:before="240" w:after="0" w:line="240" w:lineRule="auto"/>
      <w:outlineLvl w:val="6"/>
    </w:pPr>
    <w:rPr>
      <w:rFonts w:ascii="Arial Rounded MT Bold" w:eastAsiaTheme="majorEastAsia" w:hAnsi="Arial Rounded MT Bold" w:cstheme="majorBidi"/>
      <w:color w:val="6459A7" w:themeColor="accent1"/>
      <w:kern w:val="0"/>
      <w:szCs w:val="18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3D14F0"/>
    <w:pPr>
      <w:keepNext/>
      <w:keepLines/>
      <w:adjustRightInd/>
      <w:snapToGrid/>
      <w:spacing w:before="240" w:after="0" w:line="240" w:lineRule="auto"/>
      <w:outlineLvl w:val="7"/>
    </w:pPr>
    <w:rPr>
      <w:rFonts w:eastAsiaTheme="majorEastAsia" w:cstheme="majorBidi"/>
      <w:b/>
      <w:color w:val="6459A7" w:themeColor="accent1"/>
      <w:kern w:val="0"/>
      <w:szCs w:val="18"/>
      <w:lang w:val="en-US" w:eastAsia="en-US"/>
    </w:rPr>
  </w:style>
  <w:style w:type="paragraph" w:styleId="Heading9">
    <w:name w:val="heading 9"/>
    <w:basedOn w:val="Normal"/>
    <w:next w:val="Normal"/>
    <w:semiHidden/>
    <w:rsid w:val="0030196E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0112"/>
    <w:pPr>
      <w:keepLines/>
      <w:adjustRightInd/>
      <w:snapToGrid/>
      <w:spacing w:before="480" w:after="0" w:line="276" w:lineRule="auto"/>
      <w:outlineLvl w:val="9"/>
    </w:pPr>
    <w:rPr>
      <w:rFonts w:asciiTheme="majorHAnsi" w:eastAsiaTheme="majorEastAsia" w:hAnsiTheme="majorHAnsi" w:cstheme="majorBidi"/>
      <w:b w:val="0"/>
      <w:caps/>
      <w:color w:val="4A427D" w:themeColor="accent1" w:themeShade="BF"/>
      <w:kern w:val="0"/>
      <w:sz w:val="28"/>
      <w:szCs w:val="28"/>
      <w:lang w:val="en-US" w:eastAsia="ja-JP"/>
    </w:rPr>
  </w:style>
  <w:style w:type="paragraph" w:styleId="Header">
    <w:name w:val="header"/>
    <w:basedOn w:val="Normal"/>
    <w:link w:val="HeaderChar"/>
    <w:semiHidden/>
    <w:rsid w:val="009046C4"/>
    <w:pPr>
      <w:spacing w:after="0" w:line="240" w:lineRule="auto"/>
    </w:pPr>
    <w:rPr>
      <w:caps/>
      <w:kern w:val="60"/>
      <w:sz w:val="13"/>
    </w:rPr>
  </w:style>
  <w:style w:type="paragraph" w:styleId="Footer">
    <w:name w:val="footer"/>
    <w:basedOn w:val="Normal"/>
    <w:link w:val="FooterChar"/>
    <w:uiPriority w:val="99"/>
    <w:rsid w:val="007609D8"/>
    <w:pPr>
      <w:spacing w:after="0" w:line="240" w:lineRule="auto"/>
      <w:jc w:val="right"/>
    </w:pPr>
    <w:rPr>
      <w:kern w:val="60"/>
      <w:sz w:val="12"/>
    </w:rPr>
  </w:style>
  <w:style w:type="character" w:styleId="PageNumber">
    <w:name w:val="page number"/>
    <w:basedOn w:val="DefaultParagraphFont"/>
    <w:rsid w:val="007078AD"/>
    <w:rPr>
      <w:rFonts w:ascii="Arial" w:hAnsi="Arial"/>
      <w:b w:val="0"/>
      <w:i w:val="0"/>
      <w:color w:val="4D4D4F" w:themeColor="text2"/>
      <w:sz w:val="20"/>
    </w:rPr>
  </w:style>
  <w:style w:type="table" w:styleId="TableGrid">
    <w:name w:val="Table Grid"/>
    <w:basedOn w:val="TableNormal"/>
    <w:uiPriority w:val="59"/>
    <w:rsid w:val="00D97E11"/>
    <w:pPr>
      <w:adjustRightInd w:val="0"/>
      <w:snapToGrid w:val="0"/>
    </w:pPr>
    <w:rPr>
      <w:rFonts w:ascii="Verdana" w:hAnsi="Verdana"/>
      <w:sz w:val="17"/>
    </w:rPr>
    <w:tblPr>
      <w:tblCellMar>
        <w:left w:w="0" w:type="dxa"/>
        <w:right w:w="0" w:type="dxa"/>
      </w:tblCellMar>
    </w:tblPr>
  </w:style>
  <w:style w:type="paragraph" w:styleId="ListBullet">
    <w:name w:val="List Bullet"/>
    <w:basedOn w:val="Normal"/>
    <w:rsid w:val="003D14F0"/>
    <w:pPr>
      <w:numPr>
        <w:numId w:val="1"/>
      </w:numPr>
      <w:adjustRightInd/>
      <w:snapToGrid/>
      <w:ind w:left="284" w:hanging="284"/>
      <w:contextualSpacing/>
    </w:pPr>
    <w:rPr>
      <w:rFonts w:eastAsia="Times New Roman"/>
      <w:kern w:val="0"/>
      <w:szCs w:val="20"/>
      <w:lang w:eastAsia="en-US"/>
    </w:rPr>
  </w:style>
  <w:style w:type="paragraph" w:styleId="ListNumber">
    <w:name w:val="List Number"/>
    <w:basedOn w:val="Normal"/>
    <w:qFormat/>
    <w:rsid w:val="003C4FC3"/>
    <w:pPr>
      <w:numPr>
        <w:numId w:val="2"/>
      </w:numPr>
      <w:tabs>
        <w:tab w:val="clear" w:pos="284"/>
        <w:tab w:val="num" w:pos="360"/>
      </w:tabs>
      <w:adjustRightInd/>
      <w:snapToGrid/>
    </w:pPr>
    <w:rPr>
      <w:rFonts w:eastAsia="Times New Roman"/>
      <w:kern w:val="0"/>
      <w:szCs w:val="20"/>
      <w:lang w:eastAsia="en-US"/>
    </w:rPr>
  </w:style>
  <w:style w:type="paragraph" w:styleId="BalloonText">
    <w:name w:val="Balloon Text"/>
    <w:basedOn w:val="Normal"/>
    <w:link w:val="BalloonTextChar"/>
    <w:semiHidden/>
    <w:rsid w:val="00420E3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MainHeading">
    <w:name w:val="Main Heading"/>
    <w:basedOn w:val="Normal"/>
    <w:next w:val="Normal"/>
    <w:qFormat/>
    <w:rsid w:val="003D14F0"/>
    <w:pPr>
      <w:spacing w:after="360" w:line="235" w:lineRule="auto"/>
    </w:pPr>
    <w:rPr>
      <w:rFonts w:ascii="Arial Black" w:hAnsi="Arial Black"/>
      <w:b/>
      <w:color w:val="6459A7" w:themeColor="accent1"/>
      <w:sz w:val="48"/>
    </w:rPr>
  </w:style>
  <w:style w:type="character" w:customStyle="1" w:styleId="BalloonTextChar">
    <w:name w:val="Balloon Text Char"/>
    <w:basedOn w:val="DefaultParagraphFont"/>
    <w:link w:val="BalloonText"/>
    <w:semiHidden/>
    <w:rsid w:val="00BB265C"/>
    <w:rPr>
      <w:rFonts w:ascii="Tahoma" w:hAnsi="Tahoma" w:cs="Tahoma"/>
      <w:color w:val="4D4D4F" w:themeColor="text2"/>
      <w:kern w:val="20"/>
      <w:sz w:val="16"/>
      <w:szCs w:val="16"/>
      <w:lang w:val="en-AU" w:eastAsia="zh-CN"/>
    </w:rPr>
  </w:style>
  <w:style w:type="paragraph" w:customStyle="1" w:styleId="HeaderHeading">
    <w:name w:val="Header_Heading"/>
    <w:basedOn w:val="Header"/>
    <w:next w:val="Header"/>
    <w:semiHidden/>
    <w:qFormat/>
    <w:rsid w:val="005B700F"/>
    <w:rPr>
      <w:rFonts w:ascii="Arial Rounded MT Bold" w:hAnsi="Arial Rounded MT Bold"/>
      <w:caps w:val="0"/>
      <w:color w:val="E6E7E8" w:themeColor="background2"/>
      <w:sz w:val="24"/>
    </w:rPr>
  </w:style>
  <w:style w:type="paragraph" w:customStyle="1" w:styleId="TableText">
    <w:name w:val="Table Text"/>
    <w:basedOn w:val="Normal"/>
    <w:semiHidden/>
    <w:qFormat/>
    <w:rsid w:val="00D73E00"/>
    <w:pPr>
      <w:adjustRightInd/>
      <w:snapToGrid/>
      <w:spacing w:before="40" w:after="40" w:line="184" w:lineRule="atLeast"/>
    </w:pPr>
    <w:rPr>
      <w:rFonts w:eastAsia="Times New Roman"/>
      <w:spacing w:val="-3"/>
      <w:kern w:val="0"/>
      <w:szCs w:val="19"/>
      <w:lang w:eastAsia="en-AU"/>
    </w:rPr>
  </w:style>
  <w:style w:type="character" w:customStyle="1" w:styleId="HeaderChar">
    <w:name w:val="Header Char"/>
    <w:basedOn w:val="DefaultParagraphFont"/>
    <w:link w:val="Header"/>
    <w:semiHidden/>
    <w:rsid w:val="00BB265C"/>
    <w:rPr>
      <w:rFonts w:ascii="Arial" w:hAnsi="Arial"/>
      <w:caps/>
      <w:color w:val="4D4D4F" w:themeColor="text2"/>
      <w:kern w:val="60"/>
      <w:sz w:val="13"/>
      <w:szCs w:val="24"/>
      <w:lang w:val="en-AU" w:eastAsia="zh-CN"/>
    </w:rPr>
  </w:style>
  <w:style w:type="character" w:styleId="PlaceholderText">
    <w:name w:val="Placeholder Text"/>
    <w:basedOn w:val="DefaultParagraphFont"/>
    <w:uiPriority w:val="99"/>
    <w:semiHidden/>
    <w:rsid w:val="00D96CB4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3D14F0"/>
    <w:rPr>
      <w:rFonts w:ascii="Arial" w:eastAsiaTheme="majorEastAsia" w:hAnsi="Arial" w:cstheme="majorBidi"/>
      <w:b/>
      <w:color w:val="6459A7" w:themeColor="accent1"/>
      <w:sz w:val="26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D14F0"/>
    <w:rPr>
      <w:rFonts w:ascii="Arial" w:eastAsiaTheme="majorEastAsia" w:hAnsi="Arial" w:cstheme="majorBidi"/>
      <w:b/>
      <w:color w:val="6459A7" w:themeColor="accent1"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3D14F0"/>
    <w:rPr>
      <w:rFonts w:ascii="Arial" w:eastAsiaTheme="majorEastAsia" w:hAnsi="Arial" w:cstheme="majorBidi"/>
      <w:b/>
      <w:caps/>
      <w:color w:val="6459A7" w:themeColor="accent1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3D14F0"/>
    <w:rPr>
      <w:rFonts w:ascii="Arial" w:eastAsiaTheme="majorEastAsia" w:hAnsi="Arial" w:cstheme="majorBidi"/>
      <w:b/>
      <w:caps/>
      <w:color w:val="6459A7" w:themeColor="accent1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3D14F0"/>
    <w:rPr>
      <w:rFonts w:ascii="Arial Rounded MT Bold" w:eastAsiaTheme="majorEastAsia" w:hAnsi="Arial Rounded MT Bold" w:cstheme="majorBidi"/>
      <w:color w:val="6459A7" w:themeColor="accent1"/>
      <w:szCs w:val="18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3D14F0"/>
    <w:rPr>
      <w:rFonts w:ascii="Arial" w:eastAsiaTheme="majorEastAsia" w:hAnsi="Arial" w:cstheme="majorBidi"/>
      <w:b/>
      <w:color w:val="6459A7" w:themeColor="accent1"/>
      <w:szCs w:val="18"/>
      <w:lang w:val="en-US" w:eastAsia="en-US"/>
    </w:rPr>
  </w:style>
  <w:style w:type="paragraph" w:styleId="List4">
    <w:name w:val="List 4"/>
    <w:basedOn w:val="Normal"/>
    <w:rsid w:val="003D14F0"/>
    <w:pPr>
      <w:ind w:left="1132" w:hanging="283"/>
      <w:contextualSpacing/>
    </w:pPr>
  </w:style>
  <w:style w:type="paragraph" w:styleId="ListParagraph">
    <w:name w:val="List Paragraph"/>
    <w:basedOn w:val="Normal"/>
    <w:uiPriority w:val="34"/>
    <w:qFormat/>
    <w:rsid w:val="006E51CC"/>
    <w:pPr>
      <w:adjustRightInd/>
      <w:snapToGrid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en-AU"/>
    </w:rPr>
  </w:style>
  <w:style w:type="paragraph" w:customStyle="1" w:styleId="3SectionheadingSpicers">
    <w:name w:val="3 Section heading Spicers"/>
    <w:next w:val="Normal"/>
    <w:link w:val="3SectionheadingSpicersChar"/>
    <w:qFormat/>
    <w:rsid w:val="006E51CC"/>
    <w:pPr>
      <w:pBdr>
        <w:bottom w:val="single" w:sz="4" w:space="1" w:color="37393C" w:themeColor="background2" w:themeShade="40"/>
      </w:pBdr>
      <w:spacing w:after="120"/>
    </w:pPr>
    <w:rPr>
      <w:rFonts w:ascii="Gotham Bold" w:eastAsia="MS Mincho" w:hAnsi="Gotham Bold" w:cstheme="majorHAnsi"/>
      <w:caps/>
      <w:color w:val="8EC2AC"/>
      <w:sz w:val="24"/>
      <w:szCs w:val="22"/>
      <w:lang w:val="en-US" w:eastAsia="en-AU"/>
    </w:rPr>
  </w:style>
  <w:style w:type="character" w:customStyle="1" w:styleId="3SectionheadingSpicersChar">
    <w:name w:val="3 Section heading Spicers Char"/>
    <w:basedOn w:val="DefaultParagraphFont"/>
    <w:link w:val="3SectionheadingSpicers"/>
    <w:rsid w:val="006E51CC"/>
    <w:rPr>
      <w:rFonts w:ascii="Gotham Bold" w:eastAsia="MS Mincho" w:hAnsi="Gotham Bold" w:cstheme="majorHAnsi"/>
      <w:caps/>
      <w:color w:val="8EC2AC"/>
      <w:sz w:val="24"/>
      <w:szCs w:val="22"/>
      <w:lang w:val="en-US" w:eastAsia="en-AU"/>
    </w:rPr>
  </w:style>
  <w:style w:type="paragraph" w:customStyle="1" w:styleId="0NormalbodySpicers">
    <w:name w:val="0 Normal body Spicers"/>
    <w:link w:val="0NormalbodySpicersChar"/>
    <w:qFormat/>
    <w:rsid w:val="006E51CC"/>
    <w:pPr>
      <w:spacing w:after="220" w:line="240" w:lineRule="exact"/>
    </w:pPr>
    <w:rPr>
      <w:rFonts w:ascii="Calibri" w:eastAsia="MS Mincho" w:hAnsi="Calibri" w:cs="Arial"/>
      <w:sz w:val="22"/>
      <w:szCs w:val="22"/>
      <w:lang w:val="en-US" w:eastAsia="en-AU"/>
    </w:rPr>
  </w:style>
  <w:style w:type="character" w:customStyle="1" w:styleId="0NormalbodySpicersChar">
    <w:name w:val="0 Normal body Spicers Char"/>
    <w:basedOn w:val="DefaultParagraphFont"/>
    <w:link w:val="0NormalbodySpicers"/>
    <w:rsid w:val="006E51CC"/>
    <w:rPr>
      <w:rFonts w:ascii="Calibri" w:eastAsia="MS Mincho" w:hAnsi="Calibri" w:cs="Arial"/>
      <w:sz w:val="22"/>
      <w:szCs w:val="22"/>
      <w:lang w:val="en-US" w:eastAsia="en-AU"/>
    </w:rPr>
  </w:style>
  <w:style w:type="table" w:styleId="GridTable5Dark-Accent6">
    <w:name w:val="Grid Table 5 Dark Accent 6"/>
    <w:basedOn w:val="TableNormal"/>
    <w:uiPriority w:val="50"/>
    <w:rsid w:val="006E51CC"/>
    <w:rPr>
      <w:rFonts w:asciiTheme="minorHAnsi" w:eastAsiaTheme="minorEastAsia" w:hAnsiTheme="minorHAnsi" w:cstheme="minorBidi"/>
      <w:sz w:val="22"/>
      <w:szCs w:val="22"/>
      <w:lang w:val="en-AU" w:eastAsia="en-A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E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3E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3E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3E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3E0" w:themeFill="accent6"/>
      </w:tcPr>
    </w:tblStylePr>
    <w:tblStylePr w:type="band1Vert">
      <w:tblPr/>
      <w:tcPr>
        <w:shd w:val="clear" w:color="auto" w:fill="8CDFFF" w:themeFill="accent6" w:themeFillTint="66"/>
      </w:tcPr>
    </w:tblStylePr>
    <w:tblStylePr w:type="band1Horz">
      <w:tblPr/>
      <w:tcPr>
        <w:shd w:val="clear" w:color="auto" w:fill="8CDFFF" w:themeFill="accent6" w:themeFillTint="66"/>
      </w:tcPr>
    </w:tblStylePr>
  </w:style>
  <w:style w:type="table" w:styleId="GridTable3-Accent6">
    <w:name w:val="Grid Table 3 Accent 6"/>
    <w:basedOn w:val="TableNormal"/>
    <w:uiPriority w:val="48"/>
    <w:rsid w:val="006E51CC"/>
    <w:rPr>
      <w:rFonts w:asciiTheme="minorHAnsi" w:eastAsiaTheme="minorEastAsia" w:hAnsiTheme="minorHAnsi" w:cstheme="minorBidi"/>
      <w:sz w:val="22"/>
      <w:szCs w:val="22"/>
      <w:lang w:val="en-AU" w:eastAsia="en-AU"/>
    </w:rPr>
    <w:tblPr>
      <w:tblStyleRowBandSize w:val="1"/>
      <w:tblStyleColBandSize w:val="1"/>
      <w:tblBorders>
        <w:top w:val="single" w:sz="4" w:space="0" w:color="53CFFF" w:themeColor="accent6" w:themeTint="99"/>
        <w:left w:val="single" w:sz="4" w:space="0" w:color="53CFFF" w:themeColor="accent6" w:themeTint="99"/>
        <w:bottom w:val="single" w:sz="4" w:space="0" w:color="53CFFF" w:themeColor="accent6" w:themeTint="99"/>
        <w:right w:val="single" w:sz="4" w:space="0" w:color="53CFFF" w:themeColor="accent6" w:themeTint="99"/>
        <w:insideH w:val="single" w:sz="4" w:space="0" w:color="53CFFF" w:themeColor="accent6" w:themeTint="99"/>
        <w:insideV w:val="single" w:sz="4" w:space="0" w:color="53C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EFFF" w:themeFill="accent6" w:themeFillTint="33"/>
      </w:tcPr>
    </w:tblStylePr>
    <w:tblStylePr w:type="band1Horz">
      <w:tblPr/>
      <w:tcPr>
        <w:shd w:val="clear" w:color="auto" w:fill="C5EFFF" w:themeFill="accent6" w:themeFillTint="33"/>
      </w:tcPr>
    </w:tblStylePr>
    <w:tblStylePr w:type="neCell">
      <w:tblPr/>
      <w:tcPr>
        <w:tcBorders>
          <w:bottom w:val="single" w:sz="4" w:space="0" w:color="53CFFF" w:themeColor="accent6" w:themeTint="99"/>
        </w:tcBorders>
      </w:tcPr>
    </w:tblStylePr>
    <w:tblStylePr w:type="nwCell">
      <w:tblPr/>
      <w:tcPr>
        <w:tcBorders>
          <w:bottom w:val="single" w:sz="4" w:space="0" w:color="53CFFF" w:themeColor="accent6" w:themeTint="99"/>
        </w:tcBorders>
      </w:tcPr>
    </w:tblStylePr>
    <w:tblStylePr w:type="seCell">
      <w:tblPr/>
      <w:tcPr>
        <w:tcBorders>
          <w:top w:val="single" w:sz="4" w:space="0" w:color="53CFFF" w:themeColor="accent6" w:themeTint="99"/>
        </w:tcBorders>
      </w:tcPr>
    </w:tblStylePr>
    <w:tblStylePr w:type="swCell">
      <w:tblPr/>
      <w:tcPr>
        <w:tcBorders>
          <w:top w:val="single" w:sz="4" w:space="0" w:color="53CFFF" w:themeColor="accent6" w:themeTint="99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F22F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22F6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22F68"/>
    <w:rPr>
      <w:rFonts w:ascii="Arial" w:hAnsi="Arial"/>
      <w:color w:val="4D4D4F" w:themeColor="text2"/>
      <w:kern w:val="20"/>
      <w:lang w:val="en-AU"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22F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22F68"/>
    <w:rPr>
      <w:rFonts w:ascii="Arial" w:hAnsi="Arial"/>
      <w:b/>
      <w:bCs/>
      <w:color w:val="4D4D4F" w:themeColor="text2"/>
      <w:kern w:val="20"/>
      <w:lang w:val="en-AU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86411F"/>
    <w:rPr>
      <w:rFonts w:ascii="Arial" w:hAnsi="Arial"/>
      <w:color w:val="4D4D4F" w:themeColor="text2"/>
      <w:kern w:val="60"/>
      <w:sz w:val="12"/>
      <w:szCs w:val="24"/>
      <w:lang w:val="en-AU" w:eastAsia="zh-CN"/>
    </w:rPr>
  </w:style>
  <w:style w:type="paragraph" w:styleId="Revision">
    <w:name w:val="Revision"/>
    <w:hidden/>
    <w:uiPriority w:val="99"/>
    <w:semiHidden/>
    <w:rsid w:val="00646F4D"/>
    <w:rPr>
      <w:rFonts w:ascii="Arial" w:hAnsi="Arial"/>
      <w:color w:val="4D4D4F" w:themeColor="text2"/>
      <w:kern w:val="20"/>
      <w:szCs w:val="24"/>
      <w:lang w:val="en-AU" w:eastAsia="zh-CN"/>
    </w:rPr>
  </w:style>
  <w:style w:type="table" w:styleId="ListTable7Colorful-Accent6">
    <w:name w:val="List Table 7 Colorful Accent 6"/>
    <w:basedOn w:val="TableNormal"/>
    <w:uiPriority w:val="52"/>
    <w:rsid w:val="00A42592"/>
    <w:rPr>
      <w:rFonts w:asciiTheme="minorHAnsi" w:eastAsiaTheme="minorEastAsia" w:hAnsiTheme="minorHAnsi" w:cstheme="minorBidi"/>
      <w:color w:val="0079A7" w:themeColor="accent6" w:themeShade="BF"/>
      <w:sz w:val="22"/>
      <w:szCs w:val="22"/>
      <w:lang w:val="en-AU" w:eastAsia="en-A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3E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3E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3E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3E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5EFFF" w:themeFill="accent6" w:themeFillTint="33"/>
      </w:tcPr>
    </w:tblStylePr>
    <w:tblStylePr w:type="band1Horz">
      <w:tblPr/>
      <w:tcPr>
        <w:shd w:val="clear" w:color="auto" w:fill="C5E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ttlerj\Desktop\Drafts\General%20Manager%20-%20Home%20-%20Draft.dotx" TargetMode="External"/></Relationships>
</file>

<file path=word/theme/theme1.xml><?xml version="1.0" encoding="utf-8"?>
<a:theme xmlns:a="http://schemas.openxmlformats.org/drawingml/2006/main" name="EF_Theme">
  <a:themeElements>
    <a:clrScheme name="EF_COLOURS">
      <a:dk1>
        <a:srgbClr val="4D4D4F"/>
      </a:dk1>
      <a:lt1>
        <a:srgbClr val="FFFFFF"/>
      </a:lt1>
      <a:dk2>
        <a:srgbClr val="4D4D4F"/>
      </a:dk2>
      <a:lt2>
        <a:srgbClr val="E6E7E8"/>
      </a:lt2>
      <a:accent1>
        <a:srgbClr val="6459A7"/>
      </a:accent1>
      <a:accent2>
        <a:srgbClr val="D32846"/>
      </a:accent2>
      <a:accent3>
        <a:srgbClr val="983C90"/>
      </a:accent3>
      <a:accent4>
        <a:srgbClr val="EE7623"/>
      </a:accent4>
      <a:accent5>
        <a:srgbClr val="A39BCF"/>
      </a:accent5>
      <a:accent6>
        <a:srgbClr val="00A3E0"/>
      </a:accent6>
      <a:hlink>
        <a:srgbClr val="E6E7E8"/>
      </a:hlink>
      <a:folHlink>
        <a:srgbClr val="6458A6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F_Theme" id="{105B0B9A-4618-A646-A481-A1E89FBC9E91}" vid="{FD0E41CA-70CA-6A4E-BA3E-D448F9BE852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D9162-0570-453C-BF46-900476839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Manager - Home - Draft</Template>
  <TotalTime>21</TotalTime>
  <Pages>3</Pages>
  <Words>717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Endeavour Foundation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littlerj</dc:creator>
  <cp:lastModifiedBy>Jenny Madden</cp:lastModifiedBy>
  <cp:revision>4</cp:revision>
  <cp:lastPrinted>2021-07-06T02:36:00Z</cp:lastPrinted>
  <dcterms:created xsi:type="dcterms:W3CDTF">2024-01-09T04:18:00Z</dcterms:created>
  <dcterms:modified xsi:type="dcterms:W3CDTF">2024-01-11T02:25:00Z</dcterms:modified>
  <cp:category>Presentation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Title">
    <vt:lpwstr>ReportTitle</vt:lpwstr>
  </property>
</Properties>
</file>